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72"/>
        <w:gridCol w:w="3172"/>
      </w:tblGrid>
      <w:tr w:rsidR="00FE4930" w14:paraId="672A6659" w14:textId="77777777" w:rsidTr="00FE4930">
        <w:tc>
          <w:tcPr>
            <w:tcW w:w="3172" w:type="dxa"/>
            <w:vAlign w:val="bottom"/>
          </w:tcPr>
          <w:p w14:paraId="0A37501D" w14:textId="77777777" w:rsidR="00FE4930" w:rsidRPr="00DA63BC" w:rsidRDefault="00FE4930" w:rsidP="00FE4930">
            <w:pPr>
              <w:spacing w:line="240" w:lineRule="auto"/>
              <w:rPr>
                <w:rFonts w:ascii="Arial Rounded MT Bold" w:eastAsia="Times New Roman" w:hAnsi="Arial Rounded MT Bold"/>
                <w:lang w:val="en-US"/>
              </w:rPr>
            </w:pPr>
          </w:p>
        </w:tc>
        <w:tc>
          <w:tcPr>
            <w:tcW w:w="3172" w:type="dxa"/>
            <w:vAlign w:val="bottom"/>
            <w:hideMark/>
          </w:tcPr>
          <w:p w14:paraId="5DAB6C7B" w14:textId="77777777" w:rsidR="00FE4930" w:rsidRDefault="00FE4930" w:rsidP="00FE4930">
            <w:pPr>
              <w:pStyle w:val="Sidehoved"/>
            </w:pPr>
          </w:p>
        </w:tc>
      </w:tr>
    </w:tbl>
    <w:sdt>
      <w:sdtPr>
        <w:rPr>
          <w:rFonts w:eastAsiaTheme="minorHAnsi" w:cstheme="minorBidi"/>
          <w:bCs w:val="0"/>
          <w:smallCaps w:val="0"/>
          <w:color w:val="auto"/>
          <w:kern w:val="0"/>
          <w:sz w:val="20"/>
          <w:szCs w:val="22"/>
        </w:rPr>
        <w:id w:val="-661475077"/>
        <w:docPartObj>
          <w:docPartGallery w:val="Cover Pages"/>
          <w:docPartUnique/>
        </w:docPartObj>
      </w:sdtPr>
      <w:sdtEndPr>
        <w:rPr>
          <w:rFonts w:eastAsia="Times New Roman" w:cs="Times New Roman"/>
          <w:szCs w:val="20"/>
        </w:rPr>
      </w:sdtEndPr>
      <w:sdtContent>
        <w:p w14:paraId="34F3CA50" w14:textId="77777777" w:rsidR="0066288C" w:rsidRPr="002B4387" w:rsidRDefault="002B4387" w:rsidP="002B4387">
          <w:pPr>
            <w:pStyle w:val="Titel"/>
            <w:tabs>
              <w:tab w:val="center" w:pos="4819"/>
            </w:tabs>
            <w:jc w:val="left"/>
            <w:rPr>
              <w:rFonts w:eastAsia="Arial Unicode MS"/>
              <w:sz w:val="24"/>
              <w:szCs w:val="24"/>
            </w:rPr>
          </w:pPr>
          <w:r>
            <w:t xml:space="preserve"> </w:t>
          </w:r>
          <w:r w:rsidR="00747B5C" w:rsidRPr="002B4387">
            <w:rPr>
              <w:sz w:val="52"/>
              <w:szCs w:val="52"/>
            </w:rPr>
            <w:t>Legeplads</w:t>
          </w:r>
          <w:r w:rsidRPr="002B4387">
            <w:rPr>
              <w:sz w:val="52"/>
              <w:szCs w:val="52"/>
            </w:rPr>
            <w:t xml:space="preserve">inspektion </w:t>
          </w:r>
          <w:r>
            <w:rPr>
              <w:sz w:val="52"/>
              <w:szCs w:val="52"/>
            </w:rPr>
            <w:t>udfør</w:t>
          </w:r>
          <w:r w:rsidR="0066288C" w:rsidRPr="002B4387">
            <w:rPr>
              <w:sz w:val="52"/>
              <w:szCs w:val="52"/>
            </w:rPr>
            <w:t>t for</w:t>
          </w:r>
          <w:r>
            <w:rPr>
              <w:sz w:val="52"/>
              <w:szCs w:val="52"/>
            </w:rPr>
            <w:t>:</w:t>
          </w:r>
        </w:p>
        <w:p w14:paraId="7756D5F9" w14:textId="69D0971A" w:rsidR="0066288C" w:rsidRPr="002B4387" w:rsidRDefault="000C0EAE" w:rsidP="00747B5C">
          <w:pPr>
            <w:pStyle w:val="Overskrift2"/>
            <w:jc w:val="center"/>
            <w:rPr>
              <w:sz w:val="20"/>
              <w:szCs w:val="20"/>
            </w:rPr>
          </w:pPr>
          <w:r w:rsidRPr="002B4387">
            <w:rPr>
              <w:sz w:val="20"/>
              <w:szCs w:val="20"/>
            </w:rPr>
            <w:t>(</w:t>
          </w:r>
          <w:r w:rsidR="003B0D26" w:rsidRPr="003B0D26">
            <w:rPr>
              <w:sz w:val="20"/>
              <w:szCs w:val="20"/>
            </w:rPr>
            <w:t>Grønnegården</w:t>
          </w:r>
          <w:r w:rsidRPr="002B4387">
            <w:rPr>
              <w:sz w:val="20"/>
              <w:szCs w:val="20"/>
            </w:rPr>
            <w:t>)</w:t>
          </w:r>
        </w:p>
        <w:p w14:paraId="02EB378F" w14:textId="77777777" w:rsidR="008F6759" w:rsidRPr="008F6759" w:rsidRDefault="008F6759" w:rsidP="008F6759">
          <w:pPr>
            <w:rPr>
              <w:lang w:eastAsia="da-DK"/>
            </w:rPr>
          </w:pP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628"/>
          </w:tblGrid>
          <w:tr w:rsidR="0066288C" w14:paraId="6A05A809" w14:textId="77777777" w:rsidTr="59D3FB9A">
            <w:trPr>
              <w:trHeight w:hRule="exact" w:val="7246"/>
            </w:trPr>
            <w:tc>
              <w:tcPr>
                <w:tcW w:w="9743" w:type="dxa"/>
                <w:shd w:val="clear" w:color="auto" w:fill="auto"/>
                <w:vAlign w:val="center"/>
              </w:tcPr>
              <w:p w14:paraId="5A39BBE3" w14:textId="11F0D77E" w:rsidR="0066288C" w:rsidRDefault="00985F34" w:rsidP="00AB2E95">
                <w:pPr>
                  <w:jc w:val="center"/>
                </w:pP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  <w:lang w:eastAsia="da-DK"/>
                  </w:rPr>
                  <w:drawing>
                    <wp:inline distT="0" distB="0" distL="0" distR="0" wp14:anchorId="6C0C2FB2" wp14:editId="448DE0AB">
                      <wp:extent cx="6115050" cy="4067175"/>
                      <wp:effectExtent l="0" t="0" r="0" b="9525"/>
                      <wp:docPr id="2" name="Billed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15050" cy="406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1C8F396" w14:textId="77777777" w:rsidR="0078458B" w:rsidRDefault="0078458B" w:rsidP="00747B5C">
          <w:pPr>
            <w:pStyle w:val="Overskrift2"/>
            <w:jc w:val="center"/>
            <w:rPr>
              <w:rFonts w:eastAsia="Times New Roman"/>
              <w:lang w:eastAsia="da-DK"/>
            </w:rPr>
          </w:pPr>
        </w:p>
        <w:p w14:paraId="57A658CB" w14:textId="11C7F2C5" w:rsidR="0066288C" w:rsidRDefault="002B4387" w:rsidP="002B4387">
          <w:pPr>
            <w:pStyle w:val="Overskrift2"/>
            <w:jc w:val="center"/>
            <w:rPr>
              <w:lang w:eastAsia="da-DK"/>
            </w:rPr>
          </w:pPr>
          <w:r>
            <w:rPr>
              <w:rFonts w:eastAsia="Times New Roman"/>
              <w:lang w:eastAsia="da-DK"/>
            </w:rPr>
            <w:t xml:space="preserve">Inspektionstype: </w:t>
          </w:r>
          <w:r w:rsidR="00747B5C">
            <w:rPr>
              <w:rFonts w:eastAsia="Times New Roman"/>
              <w:lang w:eastAsia="da-DK"/>
            </w:rPr>
            <w:t>Hovedinspektion</w:t>
          </w:r>
          <w:r w:rsidR="000C0EAE">
            <w:rPr>
              <w:rFonts w:eastAsia="Times New Roman"/>
              <w:lang w:eastAsia="da-DK"/>
            </w:rPr>
            <w:t xml:space="preserve"> </w:t>
          </w:r>
          <w:r>
            <w:rPr>
              <w:rFonts w:eastAsia="Times New Roman"/>
              <w:lang w:eastAsia="da-DK"/>
            </w:rPr>
            <w:t>(</w:t>
          </w:r>
          <w:r w:rsidR="00183F22">
            <w:rPr>
              <w:rFonts w:eastAsia="Times New Roman"/>
              <w:lang w:eastAsia="da-DK"/>
            </w:rPr>
            <w:t>X</w:t>
          </w:r>
          <w:r>
            <w:rPr>
              <w:rFonts w:eastAsia="Times New Roman"/>
              <w:lang w:eastAsia="da-DK"/>
            </w:rPr>
            <w:t xml:space="preserve">)       </w:t>
          </w:r>
          <w:r w:rsidR="00747B5C">
            <w:rPr>
              <w:rFonts w:eastAsia="Times New Roman"/>
              <w:lang w:eastAsia="da-DK"/>
            </w:rPr>
            <w:t>Driftsinspektion</w:t>
          </w:r>
          <w:r>
            <w:rPr>
              <w:rFonts w:eastAsia="Times New Roman"/>
              <w:lang w:eastAsia="da-DK"/>
            </w:rPr>
            <w:t xml:space="preserve"> (  )</w:t>
          </w:r>
        </w:p>
        <w:p w14:paraId="72A3D3EC" w14:textId="77777777" w:rsidR="0066288C" w:rsidRDefault="0066288C" w:rsidP="0066288C">
          <w:pPr>
            <w:spacing w:after="0"/>
            <w:jc w:val="center"/>
          </w:pPr>
        </w:p>
        <w:p w14:paraId="5B9E8D83" w14:textId="50815BAF" w:rsidR="0078458B" w:rsidRDefault="0078458B" w:rsidP="0066288C">
          <w:pPr>
            <w:spacing w:after="0"/>
            <w:jc w:val="center"/>
          </w:pPr>
        </w:p>
        <w:tbl>
          <w:tblPr>
            <w:tblW w:w="0" w:type="auto"/>
            <w:tblBorders>
              <w:bottom w:val="single" w:sz="12" w:space="0" w:color="006600"/>
            </w:tblBorders>
            <w:tblLook w:val="04A0" w:firstRow="1" w:lastRow="0" w:firstColumn="1" w:lastColumn="0" w:noHBand="0" w:noVBand="1"/>
          </w:tblPr>
          <w:tblGrid>
            <w:gridCol w:w="3341"/>
            <w:gridCol w:w="2799"/>
            <w:gridCol w:w="3498"/>
          </w:tblGrid>
          <w:tr w:rsidR="0066288C" w14:paraId="03C90679" w14:textId="77777777" w:rsidTr="00AB2E95">
            <w:trPr>
              <w:trHeight w:val="104"/>
            </w:trPr>
            <w:tc>
              <w:tcPr>
                <w:tcW w:w="3369" w:type="dxa"/>
                <w:tcBorders>
                  <w:bottom w:val="single" w:sz="12" w:space="0" w:color="006600"/>
                </w:tcBorders>
                <w:shd w:val="clear" w:color="auto" w:fill="auto"/>
                <w:vAlign w:val="bottom"/>
              </w:tcPr>
              <w:p w14:paraId="4921C3DE" w14:textId="3EF92983" w:rsidR="0066288C" w:rsidRDefault="0066288C" w:rsidP="00DA63BC">
                <w:pPr>
                  <w:pStyle w:val="Sidefod"/>
                </w:pPr>
                <w:bookmarkStart w:id="0" w:name="InspDato"/>
                <w:r>
                  <w:t xml:space="preserve">Inspektions dato: </w:t>
                </w:r>
                <w:bookmarkEnd w:id="0"/>
                <w:r w:rsidR="00985F34">
                  <w:t>17/11-2022</w:t>
                </w:r>
              </w:p>
            </w:tc>
            <w:tc>
              <w:tcPr>
                <w:tcW w:w="2835" w:type="dxa"/>
                <w:tcBorders>
                  <w:bottom w:val="single" w:sz="12" w:space="0" w:color="006600"/>
                </w:tcBorders>
                <w:shd w:val="clear" w:color="auto" w:fill="auto"/>
                <w:vAlign w:val="bottom"/>
              </w:tcPr>
              <w:p w14:paraId="0D0B940D" w14:textId="77777777" w:rsidR="0066288C" w:rsidRPr="00514381" w:rsidRDefault="0066288C" w:rsidP="00AB2E95">
                <w:pPr>
                  <w:pStyle w:val="Sidefod"/>
                  <w:jc w:val="center"/>
                  <w:rPr>
                    <w:color w:val="BFBFBF"/>
                    <w:sz w:val="16"/>
                    <w:szCs w:val="16"/>
                  </w:rPr>
                </w:pPr>
              </w:p>
            </w:tc>
            <w:tc>
              <w:tcPr>
                <w:tcW w:w="3543" w:type="dxa"/>
                <w:tcBorders>
                  <w:bottom w:val="single" w:sz="12" w:space="0" w:color="006600"/>
                </w:tcBorders>
                <w:shd w:val="clear" w:color="auto" w:fill="auto"/>
              </w:tcPr>
              <w:p w14:paraId="0E27B00A" w14:textId="77777777" w:rsidR="0066288C" w:rsidRDefault="0066288C" w:rsidP="00AB2E95">
                <w:pPr>
                  <w:pStyle w:val="Sidefod"/>
                  <w:jc w:val="right"/>
                </w:pPr>
                <w:bookmarkStart w:id="1" w:name="Version"/>
              </w:p>
              <w:bookmarkEnd w:id="1"/>
              <w:p w14:paraId="6559E42B" w14:textId="39218928" w:rsidR="0066288C" w:rsidRDefault="0066288C" w:rsidP="00DA63BC">
                <w:pPr>
                  <w:pStyle w:val="Sidefod"/>
                  <w:jc w:val="right"/>
                </w:pPr>
              </w:p>
            </w:tc>
          </w:tr>
          <w:tr w:rsidR="0066288C" w:rsidRPr="00CD1B0E" w14:paraId="20F230F1" w14:textId="77777777" w:rsidTr="00AB2E95">
            <w:trPr>
              <w:trHeight w:val="103"/>
            </w:trPr>
            <w:tc>
              <w:tcPr>
                <w:tcW w:w="3369" w:type="dxa"/>
                <w:tcBorders>
                  <w:top w:val="single" w:sz="12" w:space="0" w:color="006600"/>
                  <w:bottom w:val="nil"/>
                </w:tcBorders>
                <w:shd w:val="clear" w:color="auto" w:fill="auto"/>
              </w:tcPr>
              <w:p w14:paraId="6D47304F" w14:textId="5ECC2365" w:rsidR="0066288C" w:rsidRDefault="00DA63BC" w:rsidP="0056125D">
                <w:pPr>
                  <w:spacing w:after="0"/>
                  <w:rPr>
                    <w:szCs w:val="20"/>
                  </w:rPr>
                </w:pPr>
                <w:r>
                  <w:rPr>
                    <w:szCs w:val="20"/>
                  </w:rPr>
                  <w:t>Adresse:</w:t>
                </w:r>
                <w:r w:rsidR="00183F22">
                  <w:rPr>
                    <w:szCs w:val="20"/>
                  </w:rPr>
                  <w:t xml:space="preserve"> </w:t>
                </w:r>
                <w:r w:rsidR="005A27C0">
                  <w:rPr>
                    <w:szCs w:val="20"/>
                  </w:rPr>
                  <w:t>Grønnegade 57C</w:t>
                </w:r>
              </w:p>
              <w:p w14:paraId="60061E4C" w14:textId="671DF938" w:rsidR="00DA63BC" w:rsidRPr="0056125D" w:rsidRDefault="00FD575A" w:rsidP="0056125D">
                <w:pPr>
                  <w:spacing w:after="0"/>
                  <w:rPr>
                    <w:szCs w:val="20"/>
                  </w:rPr>
                </w:pPr>
                <w:r>
                  <w:rPr>
                    <w:szCs w:val="20"/>
                  </w:rPr>
                  <w:t xml:space="preserve">               </w:t>
                </w:r>
                <w:r w:rsidR="005A27C0">
                  <w:rPr>
                    <w:szCs w:val="20"/>
                  </w:rPr>
                  <w:t>6700 Esbjerg</w:t>
                </w:r>
              </w:p>
            </w:tc>
            <w:tc>
              <w:tcPr>
                <w:tcW w:w="2835" w:type="dxa"/>
                <w:tcBorders>
                  <w:top w:val="single" w:sz="12" w:space="0" w:color="006600"/>
                  <w:bottom w:val="nil"/>
                </w:tcBorders>
                <w:shd w:val="clear" w:color="auto" w:fill="auto"/>
              </w:tcPr>
              <w:p w14:paraId="44EAFD9C" w14:textId="77777777" w:rsidR="0066288C" w:rsidRPr="0056125D" w:rsidRDefault="0066288C" w:rsidP="00C936DD">
                <w:pPr>
                  <w:pStyle w:val="Sidefod"/>
                  <w:rPr>
                    <w:szCs w:val="20"/>
                  </w:rPr>
                </w:pPr>
              </w:p>
            </w:tc>
            <w:tc>
              <w:tcPr>
                <w:tcW w:w="3543" w:type="dxa"/>
                <w:tcBorders>
                  <w:top w:val="single" w:sz="12" w:space="0" w:color="006600"/>
                  <w:bottom w:val="nil"/>
                </w:tcBorders>
                <w:shd w:val="clear" w:color="auto" w:fill="auto"/>
              </w:tcPr>
              <w:p w14:paraId="64006840" w14:textId="426CF88B" w:rsidR="0066288C" w:rsidRPr="00244530" w:rsidRDefault="008F5D46" w:rsidP="00DA63BC">
                <w:pPr>
                  <w:pStyle w:val="Sidefod"/>
                  <w:rPr>
                    <w:lang w:val="en-US"/>
                  </w:rPr>
                </w:pPr>
              </w:p>
            </w:tc>
          </w:tr>
        </w:tbl>
      </w:sdtContent>
    </w:sdt>
    <w:p w14:paraId="4B94D5A5" w14:textId="77777777" w:rsidR="00D97FFE" w:rsidRPr="00244530" w:rsidRDefault="00D97FFE" w:rsidP="0066288C">
      <w:pPr>
        <w:rPr>
          <w:sz w:val="2"/>
          <w:szCs w:val="2"/>
          <w:lang w:val="en-US"/>
        </w:rPr>
        <w:sectPr w:rsidR="00D97FFE" w:rsidRPr="00244530" w:rsidSect="0056125D">
          <w:headerReference w:type="first" r:id="rId9"/>
          <w:pgSz w:w="11906" w:h="16838"/>
          <w:pgMar w:top="568" w:right="1134" w:bottom="426" w:left="1134" w:header="142" w:footer="306" w:gutter="0"/>
          <w:pgNumType w:start="0"/>
          <w:cols w:space="708"/>
          <w:titlePg/>
          <w:docGrid w:linePitch="360"/>
        </w:sectPr>
      </w:pPr>
    </w:p>
    <w:p w14:paraId="6BCE2A3C" w14:textId="77777777" w:rsidR="00D97FFE" w:rsidRPr="00DD0583" w:rsidRDefault="00D97FFE" w:rsidP="00D97FFE">
      <w:pPr>
        <w:pStyle w:val="Overskrift1"/>
      </w:pPr>
      <w:bookmarkStart w:id="2" w:name="_Toc119412334"/>
      <w:r>
        <w:lastRenderedPageBreak/>
        <w:t>Indholdsfortegnelse</w:t>
      </w:r>
      <w:bookmarkEnd w:id="2"/>
    </w:p>
    <w:p w14:paraId="6F4007E7" w14:textId="33D392CB" w:rsidR="007E63A3" w:rsidRDefault="00D97FFE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19412334" w:history="1">
        <w:r w:rsidR="007E63A3" w:rsidRPr="00C16071">
          <w:rPr>
            <w:rStyle w:val="Hyperlink"/>
            <w:noProof/>
          </w:rPr>
          <w:t>Indholdsfortegnelse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_Toc119412334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 w:rsidR="008F5D46">
          <w:rPr>
            <w:noProof/>
            <w:webHidden/>
          </w:rPr>
          <w:t>1</w:t>
        </w:r>
        <w:r w:rsidR="007E63A3">
          <w:rPr>
            <w:noProof/>
            <w:webHidden/>
          </w:rPr>
          <w:fldChar w:fldCharType="end"/>
        </w:r>
      </w:hyperlink>
    </w:p>
    <w:p w14:paraId="067C0CCD" w14:textId="4F19A011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5" w:history="1">
        <w:r w:rsidR="007E63A3" w:rsidRPr="00C16071">
          <w:rPr>
            <w:rStyle w:val="Hyperlink"/>
            <w:noProof/>
          </w:rPr>
          <w:t>Grundoplysninger: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_Toc119412335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E63A3">
          <w:rPr>
            <w:noProof/>
            <w:webHidden/>
          </w:rPr>
          <w:fldChar w:fldCharType="end"/>
        </w:r>
      </w:hyperlink>
    </w:p>
    <w:p w14:paraId="6003CCE4" w14:textId="1F053942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6" w:history="1">
        <w:r w:rsidR="007E63A3" w:rsidRPr="00C16071">
          <w:rPr>
            <w:rStyle w:val="Hyperlink"/>
            <w:noProof/>
            <w:lang w:bidi="en-US"/>
          </w:rPr>
          <w:t>Vilkår for inspektionen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_Toc119412336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E63A3">
          <w:rPr>
            <w:noProof/>
            <w:webHidden/>
          </w:rPr>
          <w:fldChar w:fldCharType="end"/>
        </w:r>
      </w:hyperlink>
    </w:p>
    <w:p w14:paraId="0CD83E6B" w14:textId="0A78A97B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7" w:history="1">
        <w:r w:rsidR="007E63A3" w:rsidRPr="00C16071">
          <w:rPr>
            <w:rStyle w:val="Hyperlink"/>
            <w:noProof/>
          </w:rPr>
          <w:t>Oversigt over legeredskaberne på legepladsen: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_Toc119412337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E63A3">
          <w:rPr>
            <w:noProof/>
            <w:webHidden/>
          </w:rPr>
          <w:fldChar w:fldCharType="end"/>
        </w:r>
      </w:hyperlink>
    </w:p>
    <w:p w14:paraId="5EDF3E73" w14:textId="775AB3CC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8" w:history="1">
        <w:r w:rsidR="007E63A3" w:rsidRPr="00C16071">
          <w:rPr>
            <w:rStyle w:val="Hyperlink"/>
            <w:noProof/>
            <w:spacing w:val="-1"/>
          </w:rPr>
          <w:t>Vedr.</w:t>
        </w:r>
        <w:r w:rsidR="007E63A3" w:rsidRPr="00C16071">
          <w:rPr>
            <w:rStyle w:val="Hyperlink"/>
            <w:noProof/>
          </w:rPr>
          <w:t xml:space="preserve"> Insp. </w:t>
        </w:r>
        <w:r w:rsidR="007E63A3" w:rsidRPr="00C16071">
          <w:rPr>
            <w:rStyle w:val="Hyperlink"/>
            <w:noProof/>
            <w:spacing w:val="-1"/>
          </w:rPr>
          <w:t>Rapportering/rådgivning</w:t>
        </w:r>
        <w:r w:rsidR="007E63A3" w:rsidRPr="00C16071">
          <w:rPr>
            <w:rStyle w:val="Hyperlink"/>
            <w:noProof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i.f.m</w:t>
        </w:r>
        <w:r w:rsidR="007E63A3" w:rsidRPr="00C16071">
          <w:rPr>
            <w:rStyle w:val="Hyperlink"/>
            <w:noProof/>
            <w:spacing w:val="-4"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Legepladsinspektioner.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_Toc119412338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7E63A3">
          <w:rPr>
            <w:noProof/>
            <w:webHidden/>
          </w:rPr>
          <w:fldChar w:fldCharType="end"/>
        </w:r>
      </w:hyperlink>
    </w:p>
    <w:p w14:paraId="356BA8BB" w14:textId="2BBCBAD0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39" w:history="1">
        <w:r w:rsidR="007E63A3" w:rsidRPr="00C16071">
          <w:rPr>
            <w:rStyle w:val="Hyperlink"/>
            <w:noProof/>
            <w:spacing w:val="-1"/>
          </w:rPr>
          <w:t>Rådgivning</w:t>
        </w:r>
        <w:r w:rsidR="007E63A3" w:rsidRPr="00C16071">
          <w:rPr>
            <w:rStyle w:val="Hyperlink"/>
            <w:noProof/>
          </w:rPr>
          <w:t xml:space="preserve"> om</w:t>
        </w:r>
        <w:r w:rsidR="007E63A3" w:rsidRPr="00C16071">
          <w:rPr>
            <w:rStyle w:val="Hyperlink"/>
            <w:noProof/>
            <w:spacing w:val="-4"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prioritering</w:t>
        </w:r>
        <w:r w:rsidR="007E63A3" w:rsidRPr="00C16071">
          <w:rPr>
            <w:rStyle w:val="Hyperlink"/>
            <w:noProof/>
          </w:rPr>
          <w:t xml:space="preserve"> </w:t>
        </w:r>
        <w:r w:rsidR="007E63A3" w:rsidRPr="00C16071">
          <w:rPr>
            <w:rStyle w:val="Hyperlink"/>
            <w:noProof/>
            <w:spacing w:val="-1"/>
          </w:rPr>
          <w:t>m.m.: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_Toc119412339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7E63A3">
          <w:rPr>
            <w:noProof/>
            <w:webHidden/>
          </w:rPr>
          <w:fldChar w:fldCharType="end"/>
        </w:r>
      </w:hyperlink>
    </w:p>
    <w:p w14:paraId="7E34D76F" w14:textId="72EB3805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40" w:history="1">
        <w:r w:rsidR="007E63A3" w:rsidRPr="00C16071">
          <w:rPr>
            <w:rStyle w:val="Hyperlink"/>
            <w:rFonts w:ascii="Times New Roman" w:hAnsi="Times New Roman"/>
            <w:b/>
            <w:bCs/>
            <w:noProof/>
          </w:rPr>
          <w:t>Det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5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kan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5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anbefales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6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</w:rPr>
          <w:t>at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4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der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0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fokuseres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6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på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4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</w:rPr>
          <w:t>især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0"/>
          </w:rPr>
          <w:t xml:space="preserve"> </w:t>
        </w:r>
        <w:r w:rsidR="007E63A3" w:rsidRPr="00C16071">
          <w:rPr>
            <w:rStyle w:val="Hyperlink"/>
            <w:rFonts w:ascii="Times New Roman" w:hAnsi="Times New Roman"/>
            <w:b/>
            <w:bCs/>
            <w:noProof/>
            <w:spacing w:val="-1"/>
          </w:rPr>
          <w:t>følgende: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_Toc119412340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E63A3">
          <w:rPr>
            <w:noProof/>
            <w:webHidden/>
          </w:rPr>
          <w:fldChar w:fldCharType="end"/>
        </w:r>
      </w:hyperlink>
    </w:p>
    <w:p w14:paraId="4C39C4CB" w14:textId="25AD13D2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41" w:history="1">
        <w:r w:rsidR="007E63A3" w:rsidRPr="00C16071">
          <w:rPr>
            <w:rStyle w:val="Hyperlink"/>
            <w:noProof/>
          </w:rPr>
          <w:t>Definitioner / Ordforklaringer: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_Toc119412341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E63A3">
          <w:rPr>
            <w:noProof/>
            <w:webHidden/>
          </w:rPr>
          <w:fldChar w:fldCharType="end"/>
        </w:r>
      </w:hyperlink>
    </w:p>
    <w:p w14:paraId="5F3F892B" w14:textId="12CD4C01" w:rsidR="007E63A3" w:rsidRDefault="008F5D46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hyperlink w:anchor="_Toc119412342" w:history="1">
        <w:r w:rsidR="007E63A3" w:rsidRPr="00C16071">
          <w:rPr>
            <w:rStyle w:val="Hyperlink"/>
            <w:noProof/>
          </w:rPr>
          <w:t>Inspektørens certifikat:</w:t>
        </w:r>
        <w:r w:rsidR="007E63A3">
          <w:rPr>
            <w:noProof/>
            <w:webHidden/>
          </w:rPr>
          <w:tab/>
        </w:r>
        <w:r w:rsidR="007E63A3">
          <w:rPr>
            <w:noProof/>
            <w:webHidden/>
          </w:rPr>
          <w:fldChar w:fldCharType="begin"/>
        </w:r>
        <w:r w:rsidR="007E63A3">
          <w:rPr>
            <w:noProof/>
            <w:webHidden/>
          </w:rPr>
          <w:instrText xml:space="preserve"> PAGEREF _Toc119412342 \h </w:instrText>
        </w:r>
        <w:r w:rsidR="007E63A3">
          <w:rPr>
            <w:noProof/>
            <w:webHidden/>
          </w:rPr>
        </w:r>
        <w:r w:rsidR="007E63A3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7E63A3">
          <w:rPr>
            <w:noProof/>
            <w:webHidden/>
          </w:rPr>
          <w:fldChar w:fldCharType="end"/>
        </w:r>
      </w:hyperlink>
    </w:p>
    <w:p w14:paraId="5EF25BFB" w14:textId="237E2644" w:rsidR="00D97FFE" w:rsidRPr="00DD0583" w:rsidRDefault="00D97FFE" w:rsidP="00D97FFE">
      <w:pPr>
        <w:pStyle w:val="Overskrift1"/>
      </w:pPr>
      <w:r>
        <w:rPr>
          <w:sz w:val="20"/>
        </w:rPr>
        <w:fldChar w:fldCharType="end"/>
      </w:r>
      <w:bookmarkStart w:id="3" w:name="_Toc119412335"/>
      <w:r w:rsidRPr="00A45768">
        <w:t>Grundoplysninger:</w:t>
      </w:r>
      <w:bookmarkEnd w:id="3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43"/>
        <w:gridCol w:w="3827"/>
      </w:tblGrid>
      <w:tr w:rsidR="00D97FFE" w:rsidRPr="00745F22" w14:paraId="477B2C56" w14:textId="77777777" w:rsidTr="59D3FB9A">
        <w:tc>
          <w:tcPr>
            <w:tcW w:w="3969" w:type="dxa"/>
          </w:tcPr>
          <w:p w14:paraId="28A12F08" w14:textId="77777777" w:rsidR="00D97FFE" w:rsidRPr="002076FC" w:rsidRDefault="00D97FFE" w:rsidP="0042145E">
            <w:pPr>
              <w:pStyle w:val="Overskrift4"/>
            </w:pPr>
            <w:r w:rsidRPr="002076FC">
              <w:t>Rekvirent:</w:t>
            </w:r>
          </w:p>
        </w:tc>
        <w:tc>
          <w:tcPr>
            <w:tcW w:w="1843" w:type="dxa"/>
          </w:tcPr>
          <w:p w14:paraId="67B2DA19" w14:textId="77777777" w:rsidR="00D97FFE" w:rsidRPr="00D158DA" w:rsidRDefault="00D97FFE" w:rsidP="002076FC">
            <w:pPr>
              <w:spacing w:after="0"/>
            </w:pPr>
            <w:r w:rsidRPr="00D158DA">
              <w:t>Kunde nr.:</w:t>
            </w:r>
          </w:p>
        </w:tc>
        <w:tc>
          <w:tcPr>
            <w:tcW w:w="3827" w:type="dxa"/>
          </w:tcPr>
          <w:p w14:paraId="3DEEC669" w14:textId="77777777" w:rsidR="00D97FFE" w:rsidRPr="00D158DA" w:rsidRDefault="00D97FFE" w:rsidP="002076FC">
            <w:pPr>
              <w:spacing w:after="0"/>
            </w:pPr>
          </w:p>
        </w:tc>
      </w:tr>
      <w:tr w:rsidR="00D97FFE" w:rsidRPr="00745F22" w14:paraId="5A6A411B" w14:textId="77777777" w:rsidTr="59D3FB9A">
        <w:tc>
          <w:tcPr>
            <w:tcW w:w="3969" w:type="dxa"/>
          </w:tcPr>
          <w:p w14:paraId="3656B9AB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69C3AECF" w14:textId="77777777" w:rsidR="00D97FFE" w:rsidRPr="00D158DA" w:rsidRDefault="00D97FFE" w:rsidP="002076FC">
            <w:pPr>
              <w:spacing w:after="0"/>
            </w:pPr>
            <w:r w:rsidRPr="00D158DA">
              <w:t>Kontaktperson:</w:t>
            </w:r>
          </w:p>
        </w:tc>
        <w:tc>
          <w:tcPr>
            <w:tcW w:w="3827" w:type="dxa"/>
          </w:tcPr>
          <w:p w14:paraId="45FB0818" w14:textId="04D743C6" w:rsidR="00D97FFE" w:rsidRPr="00D158DA" w:rsidRDefault="00A21276" w:rsidP="002076FC">
            <w:pPr>
              <w:spacing w:after="0"/>
            </w:pPr>
            <w:r>
              <w:t xml:space="preserve">Mette </w:t>
            </w:r>
            <w:r w:rsidR="00883658">
              <w:t>Bjørn</w:t>
            </w:r>
          </w:p>
        </w:tc>
      </w:tr>
      <w:tr w:rsidR="00D97FFE" w:rsidRPr="00745F22" w14:paraId="1E10CEB0" w14:textId="77777777" w:rsidTr="59D3FB9A">
        <w:tc>
          <w:tcPr>
            <w:tcW w:w="3969" w:type="dxa"/>
          </w:tcPr>
          <w:p w14:paraId="049F31CB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19784F7E" w14:textId="77777777" w:rsidR="00D97FFE" w:rsidRPr="00D158DA" w:rsidRDefault="00D97FFE" w:rsidP="002076FC">
            <w:pPr>
              <w:spacing w:after="0"/>
            </w:pPr>
            <w:r w:rsidRPr="00D158DA">
              <w:t>Tlf.nr.:</w:t>
            </w:r>
          </w:p>
        </w:tc>
        <w:tc>
          <w:tcPr>
            <w:tcW w:w="3827" w:type="dxa"/>
          </w:tcPr>
          <w:p w14:paraId="53128261" w14:textId="37C6339D" w:rsidR="00D97FFE" w:rsidRPr="00D158DA" w:rsidRDefault="00183F22" w:rsidP="002076FC">
            <w:pPr>
              <w:spacing w:after="0"/>
            </w:pPr>
            <w:r>
              <w:t>76 16 16 16</w:t>
            </w:r>
          </w:p>
        </w:tc>
      </w:tr>
      <w:tr w:rsidR="00D97FFE" w:rsidRPr="00745F22" w14:paraId="36C6B088" w14:textId="77777777" w:rsidTr="59D3FB9A">
        <w:trPr>
          <w:trHeight w:val="221"/>
        </w:trPr>
        <w:tc>
          <w:tcPr>
            <w:tcW w:w="3969" w:type="dxa"/>
          </w:tcPr>
          <w:p w14:paraId="62486C05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3088658B" w14:textId="77777777" w:rsidR="00D97FFE" w:rsidRPr="00D158DA" w:rsidRDefault="00D97FFE" w:rsidP="002076FC">
            <w:pPr>
              <w:spacing w:after="0"/>
            </w:pPr>
            <w:r w:rsidRPr="00D158DA">
              <w:t>Mobil:</w:t>
            </w:r>
          </w:p>
        </w:tc>
        <w:tc>
          <w:tcPr>
            <w:tcW w:w="3827" w:type="dxa"/>
          </w:tcPr>
          <w:p w14:paraId="4101652C" w14:textId="232EE82E" w:rsidR="00D97FFE" w:rsidRPr="00D158DA" w:rsidRDefault="00883658" w:rsidP="002076FC">
            <w:pPr>
              <w:spacing w:after="0"/>
            </w:pPr>
            <w:r>
              <w:t>24</w:t>
            </w:r>
            <w:r w:rsidR="00183F22">
              <w:t xml:space="preserve"> </w:t>
            </w:r>
            <w:r>
              <w:t>59</w:t>
            </w:r>
            <w:r w:rsidR="00183F22">
              <w:t xml:space="preserve"> </w:t>
            </w:r>
            <w:r>
              <w:t>62</w:t>
            </w:r>
            <w:r w:rsidR="00183F22">
              <w:t xml:space="preserve"> </w:t>
            </w:r>
            <w:r>
              <w:t>85</w:t>
            </w:r>
          </w:p>
        </w:tc>
      </w:tr>
      <w:tr w:rsidR="00D97FFE" w:rsidRPr="00745F22" w14:paraId="35EA3028" w14:textId="77777777" w:rsidTr="59D3FB9A">
        <w:trPr>
          <w:trHeight w:val="221"/>
        </w:trPr>
        <w:tc>
          <w:tcPr>
            <w:tcW w:w="3969" w:type="dxa"/>
          </w:tcPr>
          <w:p w14:paraId="4B99056E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595058E4" w14:textId="77777777" w:rsidR="00D97FFE" w:rsidRPr="00D158DA" w:rsidRDefault="00D97FFE" w:rsidP="002076FC">
            <w:pPr>
              <w:spacing w:after="0"/>
            </w:pPr>
            <w:r w:rsidRPr="00D158DA">
              <w:t>E-mail:</w:t>
            </w:r>
          </w:p>
        </w:tc>
        <w:tc>
          <w:tcPr>
            <w:tcW w:w="3827" w:type="dxa"/>
          </w:tcPr>
          <w:p w14:paraId="1299C43A" w14:textId="468EDBA0" w:rsidR="00D97FFE" w:rsidRPr="00D158DA" w:rsidRDefault="00183F22" w:rsidP="002076FC">
            <w:pPr>
              <w:spacing w:after="0"/>
            </w:pPr>
            <w:r>
              <w:t>meb3@esbjerg.dk</w:t>
            </w:r>
          </w:p>
        </w:tc>
      </w:tr>
    </w:tbl>
    <w:p w14:paraId="4DDBEF00" w14:textId="77777777" w:rsidR="00D97FFE" w:rsidRDefault="00D97FFE" w:rsidP="002076FC">
      <w:pPr>
        <w:spacing w:after="0"/>
        <w:rPr>
          <w:b/>
          <w:bCs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43"/>
        <w:gridCol w:w="3827"/>
      </w:tblGrid>
      <w:tr w:rsidR="00D97FFE" w:rsidRPr="00745F22" w14:paraId="084BA548" w14:textId="77777777" w:rsidTr="002076FC">
        <w:trPr>
          <w:trHeight w:val="241"/>
        </w:trPr>
        <w:tc>
          <w:tcPr>
            <w:tcW w:w="3969" w:type="dxa"/>
          </w:tcPr>
          <w:p w14:paraId="107C7417" w14:textId="77777777" w:rsidR="00D97FFE" w:rsidRPr="0042145E" w:rsidRDefault="00D97FFE" w:rsidP="0042145E">
            <w:pPr>
              <w:pStyle w:val="Overskrift4"/>
            </w:pPr>
            <w:r w:rsidRPr="0042145E">
              <w:t>Inspektionssted:</w:t>
            </w:r>
          </w:p>
        </w:tc>
        <w:tc>
          <w:tcPr>
            <w:tcW w:w="1843" w:type="dxa"/>
          </w:tcPr>
          <w:p w14:paraId="3461D779" w14:textId="77777777" w:rsidR="00D97FFE" w:rsidRPr="00A90F2C" w:rsidRDefault="00D97FFE" w:rsidP="002076FC">
            <w:pPr>
              <w:spacing w:after="0"/>
            </w:pPr>
          </w:p>
        </w:tc>
        <w:tc>
          <w:tcPr>
            <w:tcW w:w="3827" w:type="dxa"/>
          </w:tcPr>
          <w:p w14:paraId="3CF2D8B6" w14:textId="77777777" w:rsidR="00D97FFE" w:rsidRPr="00A90F2C" w:rsidRDefault="00D97FFE" w:rsidP="002076FC">
            <w:pPr>
              <w:spacing w:after="0"/>
            </w:pPr>
          </w:p>
        </w:tc>
      </w:tr>
      <w:tr w:rsidR="00D97FFE" w:rsidRPr="00745F22" w14:paraId="239D9967" w14:textId="77777777" w:rsidTr="00AB2E95">
        <w:tc>
          <w:tcPr>
            <w:tcW w:w="3969" w:type="dxa"/>
          </w:tcPr>
          <w:p w14:paraId="0FB78278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1DE49CE4" w14:textId="77777777" w:rsidR="00D97FFE" w:rsidRPr="00D158DA" w:rsidRDefault="00D97FFE" w:rsidP="002076FC">
            <w:pPr>
              <w:spacing w:after="0"/>
            </w:pPr>
            <w:r w:rsidRPr="00D158DA">
              <w:t>Kontaktperson:</w:t>
            </w:r>
          </w:p>
        </w:tc>
        <w:tc>
          <w:tcPr>
            <w:tcW w:w="3827" w:type="dxa"/>
          </w:tcPr>
          <w:p w14:paraId="1FC39945" w14:textId="2753B266" w:rsidR="00D97FFE" w:rsidRPr="00D158DA" w:rsidRDefault="003B0D26" w:rsidP="002076FC">
            <w:pPr>
              <w:spacing w:after="0"/>
            </w:pPr>
            <w:r>
              <w:t>Be</w:t>
            </w:r>
            <w:r w:rsidR="001B1C44">
              <w:t>tina Smedegaard</w:t>
            </w:r>
          </w:p>
        </w:tc>
      </w:tr>
      <w:tr w:rsidR="00D97FFE" w:rsidRPr="00745F22" w14:paraId="122EB84F" w14:textId="77777777" w:rsidTr="00AB2E95">
        <w:tc>
          <w:tcPr>
            <w:tcW w:w="3969" w:type="dxa"/>
          </w:tcPr>
          <w:p w14:paraId="0562CB0E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219E2993" w14:textId="77777777" w:rsidR="00D97FFE" w:rsidRPr="00D158DA" w:rsidRDefault="00D97FFE" w:rsidP="002076FC">
            <w:pPr>
              <w:spacing w:after="0"/>
            </w:pPr>
            <w:r w:rsidRPr="00D158DA">
              <w:t>Tlf.nr.:</w:t>
            </w:r>
          </w:p>
        </w:tc>
        <w:tc>
          <w:tcPr>
            <w:tcW w:w="3827" w:type="dxa"/>
          </w:tcPr>
          <w:p w14:paraId="34CE0A41" w14:textId="66185936" w:rsidR="00D97FFE" w:rsidRPr="00D158DA" w:rsidRDefault="001B1C44" w:rsidP="002076FC">
            <w:pPr>
              <w:spacing w:after="0"/>
            </w:pPr>
            <w:r>
              <w:t>76</w:t>
            </w:r>
            <w:r w:rsidR="00183F22">
              <w:t xml:space="preserve"> </w:t>
            </w:r>
            <w:r>
              <w:t>16</w:t>
            </w:r>
            <w:r w:rsidR="00183F22">
              <w:t xml:space="preserve"> </w:t>
            </w:r>
            <w:r>
              <w:t>27</w:t>
            </w:r>
            <w:r w:rsidR="00183F22">
              <w:t xml:space="preserve"> </w:t>
            </w:r>
            <w:r>
              <w:t>75</w:t>
            </w:r>
          </w:p>
        </w:tc>
      </w:tr>
      <w:tr w:rsidR="00D97FFE" w:rsidRPr="00745F22" w14:paraId="7A3A8502" w14:textId="77777777" w:rsidTr="00AB2E95">
        <w:tc>
          <w:tcPr>
            <w:tcW w:w="3969" w:type="dxa"/>
          </w:tcPr>
          <w:p w14:paraId="62EBF3C5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706CE784" w14:textId="77777777" w:rsidR="00D97FFE" w:rsidRPr="00D158DA" w:rsidRDefault="00D97FFE" w:rsidP="002076FC">
            <w:pPr>
              <w:spacing w:after="0"/>
            </w:pPr>
            <w:r w:rsidRPr="00D158DA">
              <w:t>Mobil:</w:t>
            </w:r>
          </w:p>
        </w:tc>
        <w:tc>
          <w:tcPr>
            <w:tcW w:w="3827" w:type="dxa"/>
          </w:tcPr>
          <w:p w14:paraId="6D98A12B" w14:textId="34A4B453" w:rsidR="00D97FFE" w:rsidRPr="00D158DA" w:rsidRDefault="001B1C44" w:rsidP="002076FC">
            <w:pPr>
              <w:spacing w:after="0"/>
            </w:pPr>
            <w:r>
              <w:t>29</w:t>
            </w:r>
            <w:r w:rsidR="00183F22">
              <w:t xml:space="preserve"> </w:t>
            </w:r>
            <w:r>
              <w:t>64</w:t>
            </w:r>
            <w:r w:rsidR="00183F22">
              <w:t xml:space="preserve"> </w:t>
            </w:r>
            <w:r>
              <w:t>33</w:t>
            </w:r>
            <w:r w:rsidR="00183F22">
              <w:t xml:space="preserve"> </w:t>
            </w:r>
            <w:r>
              <w:t>47</w:t>
            </w:r>
          </w:p>
        </w:tc>
      </w:tr>
      <w:tr w:rsidR="00D97FFE" w:rsidRPr="00745F22" w14:paraId="21A1CAAA" w14:textId="77777777" w:rsidTr="00AB2E95">
        <w:tc>
          <w:tcPr>
            <w:tcW w:w="3969" w:type="dxa"/>
          </w:tcPr>
          <w:p w14:paraId="2946DB82" w14:textId="77777777" w:rsidR="00D97FFE" w:rsidRPr="00D158DA" w:rsidRDefault="00D97FFE" w:rsidP="002076FC">
            <w:pPr>
              <w:spacing w:after="0"/>
            </w:pPr>
          </w:p>
        </w:tc>
        <w:tc>
          <w:tcPr>
            <w:tcW w:w="1843" w:type="dxa"/>
          </w:tcPr>
          <w:p w14:paraId="6FA2B079" w14:textId="77777777" w:rsidR="00D97FFE" w:rsidRPr="00D158DA" w:rsidRDefault="00D97FFE" w:rsidP="002076FC">
            <w:pPr>
              <w:spacing w:after="0"/>
            </w:pPr>
            <w:r w:rsidRPr="00D158DA">
              <w:t>E-mail:</w:t>
            </w:r>
          </w:p>
        </w:tc>
        <w:tc>
          <w:tcPr>
            <w:tcW w:w="3827" w:type="dxa"/>
          </w:tcPr>
          <w:p w14:paraId="5997CC1D" w14:textId="4FE40C39" w:rsidR="00D97FFE" w:rsidRPr="00D158DA" w:rsidRDefault="00A21276" w:rsidP="002076FC">
            <w:pPr>
              <w:spacing w:after="0"/>
            </w:pPr>
            <w:r>
              <w:t>besme@esbjerg.dk</w:t>
            </w:r>
          </w:p>
        </w:tc>
      </w:tr>
    </w:tbl>
    <w:p w14:paraId="505EF1A3" w14:textId="77777777" w:rsidR="0078458B" w:rsidRDefault="0078458B" w:rsidP="0078458B">
      <w:pPr>
        <w:pStyle w:val="Overskrift1"/>
        <w:rPr>
          <w:lang w:bidi="en-US"/>
        </w:rPr>
      </w:pPr>
      <w:bookmarkStart w:id="4" w:name="_Toc119412336"/>
      <w:r>
        <w:rPr>
          <w:lang w:bidi="en-US"/>
        </w:rPr>
        <w:t>Vilkår for inspektionen</w:t>
      </w:r>
      <w:bookmarkEnd w:id="4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16"/>
      </w:tblGrid>
      <w:tr w:rsidR="0078458B" w14:paraId="491D51E1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120E" w14:textId="77777777" w:rsidR="0078458B" w:rsidRDefault="0078458B" w:rsidP="00295821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Der inspiceres i.h.t. den gældende standard DS/EN 1176</w:t>
            </w:r>
            <w:r w:rsidR="003E21DB">
              <w:t>:</w:t>
            </w:r>
            <w:r>
              <w:t>2008</w:t>
            </w:r>
            <w:r w:rsidR="00295821">
              <w:t xml:space="preserve"> / DS/EN1176: 2018 </w:t>
            </w:r>
            <w:r w:rsidR="00295821" w:rsidRPr="00295821">
              <w:rPr>
                <w:color w:val="FF0000"/>
              </w:rPr>
              <w:t>(</w:t>
            </w:r>
            <w:r w:rsidR="00295821">
              <w:rPr>
                <w:color w:val="FF0000"/>
              </w:rPr>
              <w:t>Obs. se note)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FD37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73744B51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FD65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/>
              <w:rPr>
                <w:rFonts w:eastAsia="Times New Roman"/>
                <w:i/>
              </w:rPr>
            </w:pPr>
            <w:r>
              <w:t>Der inspiceres i.h.t. gældende standard på installationstidspunktet (DS/EN 1176:1999 eller 2008)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9379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45C55985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2588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Redskaber der er installeret før 1999 inspiceres efter DS/EN 1176:1999 eller i henhold aftale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F23F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F83E40" w14:paraId="61A0F91A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E466" w14:textId="296BAD4F" w:rsidR="00F83E40" w:rsidRDefault="00F83E40" w:rsidP="009D51B8">
            <w:pPr>
              <w:tabs>
                <w:tab w:val="center" w:pos="4819"/>
                <w:tab w:val="right" w:pos="9638"/>
              </w:tabs>
              <w:spacing w:after="0" w:line="360" w:lineRule="auto"/>
            </w:pPr>
            <w:r w:rsidRPr="00F83E40">
              <w:t>Der er etableret logbog med hændelser for legepladsen og dens indretning!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FB64" w14:textId="77777777" w:rsidR="00F83E40" w:rsidRDefault="00F83E40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36250545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68A7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Stikprøvevis udgravning ved stolper for kontrol af rådangreb foretages efter skøn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2F646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741BBC1D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EE6D8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t>Demontering af skjulte sliddele (lejer, led, mv.) foretages efter skøn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6F91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61CDCEAD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E253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/>
              <w:rPr>
                <w:rFonts w:eastAsia="Times New Roman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523C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52E56223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7A01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CB0F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0656F660" w14:textId="77777777" w:rsidTr="00F31CFB">
        <w:trPr>
          <w:trHeight w:val="628"/>
        </w:trPr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59315" w14:textId="77777777" w:rsidR="00F31CFB" w:rsidRDefault="00F31CFB" w:rsidP="009D51B8">
            <w:pPr>
              <w:tabs>
                <w:tab w:val="center" w:pos="4819"/>
                <w:tab w:val="right" w:pos="9638"/>
              </w:tabs>
              <w:spacing w:after="0"/>
              <w:rPr>
                <w:b/>
              </w:rPr>
            </w:pPr>
          </w:p>
          <w:p w14:paraId="34150820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/>
              <w:rPr>
                <w:rFonts w:eastAsia="Times New Roman"/>
              </w:rPr>
            </w:pPr>
            <w:r>
              <w:rPr>
                <w:b/>
              </w:rPr>
              <w:t>OBS:</w:t>
            </w:r>
            <w:r>
              <w:t xml:space="preserve"> </w:t>
            </w:r>
            <w:r>
              <w:rPr>
                <w:i/>
              </w:rPr>
              <w:t>Ved inspektion af bålhytter, shelters og andre serviceanlæg uden reference til DS/EN 1176, udføres inspektionen på Inspektørens egne erfaringer og skøn.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F28F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4AE22499" w14:textId="77777777" w:rsidTr="00F31CFB">
        <w:trPr>
          <w:trHeight w:val="425"/>
        </w:trPr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B9E20" w14:textId="77777777" w:rsidR="007E6E86" w:rsidRDefault="007E6E86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b/>
              </w:rPr>
            </w:pPr>
          </w:p>
          <w:p w14:paraId="420F0750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</w:rPr>
            </w:pPr>
            <w:r>
              <w:rPr>
                <w:b/>
              </w:rPr>
              <w:t>OBS:</w:t>
            </w:r>
            <w:r>
              <w:t xml:space="preserve"> </w:t>
            </w:r>
            <w:r>
              <w:rPr>
                <w:i/>
              </w:rPr>
              <w:t>Følgende referencer er aftalt for øvrige installationer:(</w:t>
            </w:r>
            <w:r w:rsidR="003E21DB">
              <w:rPr>
                <w:i/>
              </w:rPr>
              <w:t>S</w:t>
            </w:r>
            <w:r>
              <w:rPr>
                <w:i/>
              </w:rPr>
              <w:t>e 1176</w:t>
            </w:r>
            <w:r w:rsidR="003E21DB">
              <w:rPr>
                <w:i/>
              </w:rPr>
              <w:t>-</w:t>
            </w:r>
            <w:r>
              <w:rPr>
                <w:i/>
              </w:rPr>
              <w:t>1 Pkt</w:t>
            </w:r>
            <w:r w:rsidR="003E21DB">
              <w:rPr>
                <w:i/>
              </w:rPr>
              <w:t>.</w:t>
            </w:r>
            <w:r>
              <w:rPr>
                <w:i/>
              </w:rPr>
              <w:t xml:space="preserve"> 1 Emne)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9E56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  <w:tr w:rsidR="0078458B" w14:paraId="44EA544A" w14:textId="77777777" w:rsidTr="003E21DB"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71BC" w14:textId="77777777" w:rsidR="002C55A7" w:rsidRDefault="002C55A7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  <w:b/>
                <w:color w:val="FF0000"/>
                <w:sz w:val="16"/>
                <w:szCs w:val="16"/>
              </w:rPr>
            </w:pPr>
          </w:p>
          <w:p w14:paraId="76472880" w14:textId="33BADACD" w:rsidR="00053416" w:rsidRPr="001018DB" w:rsidRDefault="002C55A7" w:rsidP="001018DB">
            <w:pPr>
              <w:tabs>
                <w:tab w:val="center" w:pos="4819"/>
                <w:tab w:val="right" w:pos="9638"/>
              </w:tabs>
              <w:spacing w:after="0" w:line="360" w:lineRule="auto"/>
              <w:rPr>
                <w:rFonts w:eastAsia="Times New Roman"/>
                <w:b/>
                <w:color w:val="FF0000"/>
                <w:sz w:val="16"/>
                <w:szCs w:val="16"/>
              </w:rPr>
            </w:pPr>
            <w:r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Obs: </w:t>
            </w:r>
            <w:r w:rsidR="00B53C29">
              <w:rPr>
                <w:rFonts w:eastAsia="Times New Roman"/>
                <w:b/>
                <w:color w:val="FF0000"/>
                <w:sz w:val="16"/>
                <w:szCs w:val="16"/>
              </w:rPr>
              <w:t>Standarderne 1176: Del 10</w:t>
            </w:r>
            <w:r w:rsidR="00343285">
              <w:rPr>
                <w:rFonts w:eastAsia="Times New Roman"/>
                <w:b/>
                <w:color w:val="FF0000"/>
                <w:sz w:val="16"/>
                <w:szCs w:val="16"/>
              </w:rPr>
              <w:t>/</w:t>
            </w:r>
            <w:r w:rsidR="00D61D00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Ret.1:2009 </w:t>
            </w:r>
            <w:r w:rsidR="00343285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er under revision, </w:t>
            </w:r>
            <w:r w:rsidR="001018DB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men stadig gældende. </w:t>
            </w:r>
            <w:r w:rsidR="00D61D00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                                                       </w:t>
            </w:r>
            <w:r w:rsidR="001018DB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Del </w:t>
            </w:r>
            <w:r w:rsidR="00B53C29">
              <w:rPr>
                <w:rFonts w:eastAsia="Times New Roman"/>
                <w:b/>
                <w:color w:val="FF0000"/>
                <w:sz w:val="16"/>
                <w:szCs w:val="16"/>
              </w:rPr>
              <w:t>11</w:t>
            </w:r>
            <w:r w:rsidR="003C3F7E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76 Del 11: 26/8-2014 er fortsat </w:t>
            </w:r>
            <w:r w:rsidR="001018DB">
              <w:rPr>
                <w:rFonts w:eastAsia="Times New Roman"/>
                <w:b/>
                <w:color w:val="FF0000"/>
                <w:sz w:val="16"/>
                <w:szCs w:val="16"/>
              </w:rPr>
              <w:t>gælde</w:t>
            </w:r>
            <w:r w:rsidR="003C3F7E">
              <w:rPr>
                <w:rFonts w:eastAsia="Times New Roman"/>
                <w:b/>
                <w:color w:val="FF0000"/>
                <w:sz w:val="16"/>
                <w:szCs w:val="16"/>
              </w:rPr>
              <w:t>nde (Revisionsstatus ukendt p.t.</w:t>
            </w:r>
            <w:r w:rsidR="00CD1B0E">
              <w:rPr>
                <w:rFonts w:eastAsia="Times New Roman"/>
                <w:b/>
                <w:color w:val="FF0000"/>
                <w:sz w:val="16"/>
                <w:szCs w:val="16"/>
              </w:rPr>
              <w:t>)</w:t>
            </w:r>
            <w:r w:rsidR="00B53C29">
              <w:rPr>
                <w:rFonts w:eastAsia="Times New Roman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D23" w14:textId="77777777" w:rsidR="0078458B" w:rsidRDefault="0078458B" w:rsidP="009D51B8">
            <w:pPr>
              <w:tabs>
                <w:tab w:val="center" w:pos="4819"/>
                <w:tab w:val="right" w:pos="9638"/>
              </w:tabs>
              <w:spacing w:after="0" w:line="360" w:lineRule="auto"/>
              <w:jc w:val="center"/>
              <w:rPr>
                <w:rFonts w:eastAsia="Times New Roman"/>
              </w:rPr>
            </w:pPr>
          </w:p>
        </w:tc>
      </w:tr>
    </w:tbl>
    <w:p w14:paraId="3B7B4B86" w14:textId="77777777" w:rsidR="00D97FFE" w:rsidRPr="00A45768" w:rsidRDefault="00D97FFE" w:rsidP="00747B5C">
      <w:pPr>
        <w:pStyle w:val="Overskrift1"/>
      </w:pPr>
    </w:p>
    <w:p w14:paraId="78B0A0AF" w14:textId="3D238D83" w:rsidR="000E3EF0" w:rsidRDefault="00D97FFE" w:rsidP="00747B5C">
      <w:pPr>
        <w:spacing w:after="240"/>
        <w:rPr>
          <w:rFonts w:cs="Arial"/>
        </w:rPr>
      </w:pPr>
      <w:r>
        <w:rPr>
          <w:rFonts w:cs="Arial"/>
        </w:rPr>
        <w:t>G</w:t>
      </w:r>
      <w:r w:rsidRPr="00A45768">
        <w:rPr>
          <w:rFonts w:cs="Arial"/>
        </w:rPr>
        <w:t>ennemgang</w:t>
      </w:r>
      <w:r>
        <w:rPr>
          <w:rFonts w:cs="Arial"/>
        </w:rPr>
        <w:t>en</w:t>
      </w:r>
      <w:r w:rsidRPr="00A45768">
        <w:rPr>
          <w:rFonts w:cs="Arial"/>
        </w:rPr>
        <w:t xml:space="preserve"> af </w:t>
      </w:r>
      <w:r>
        <w:rPr>
          <w:rFonts w:cs="Arial"/>
        </w:rPr>
        <w:t>legeredskaberne er fortaget</w:t>
      </w:r>
      <w:r w:rsidRPr="00A45768">
        <w:rPr>
          <w:rFonts w:cs="Arial"/>
        </w:rPr>
        <w:t xml:space="preserve">, i forhold til </w:t>
      </w:r>
      <w:r>
        <w:rPr>
          <w:rFonts w:cs="Arial"/>
        </w:rPr>
        <w:t>ovenstående vilkår</w:t>
      </w:r>
      <w:r w:rsidRPr="00A45768">
        <w:rPr>
          <w:rFonts w:cs="Arial"/>
        </w:rPr>
        <w:t>.</w:t>
      </w:r>
      <w:r>
        <w:rPr>
          <w:rFonts w:cs="Arial"/>
        </w:rPr>
        <w:t xml:space="preserve"> Resultatet af inspektionen kan ses på </w:t>
      </w:r>
      <w:r w:rsidRPr="00A45768">
        <w:rPr>
          <w:rFonts w:cs="Arial"/>
        </w:rPr>
        <w:t xml:space="preserve">de efterfølgende sider, hvor </w:t>
      </w:r>
      <w:r>
        <w:rPr>
          <w:rFonts w:cs="Arial"/>
        </w:rPr>
        <w:t xml:space="preserve">legeredskaberne i tekst og </w:t>
      </w:r>
      <w:r w:rsidR="008F5D46">
        <w:rPr>
          <w:rFonts w:cs="Arial"/>
        </w:rPr>
        <w:t>Billeder</w:t>
      </w:r>
      <w:r>
        <w:rPr>
          <w:rFonts w:cs="Arial"/>
        </w:rPr>
        <w:t xml:space="preserve"> er gennemgået</w:t>
      </w:r>
      <w:r w:rsidRPr="00A45768">
        <w:rPr>
          <w:rFonts w:cs="Arial"/>
        </w:rPr>
        <w:t>.</w:t>
      </w:r>
    </w:p>
    <w:p w14:paraId="614A7E14" w14:textId="77777777" w:rsidR="00D97FFE" w:rsidRPr="00E3132E" w:rsidRDefault="00D97FFE" w:rsidP="0078458B">
      <w:pPr>
        <w:pStyle w:val="Overskrift1"/>
        <w:rPr>
          <w:rFonts w:cs="Arial"/>
        </w:rPr>
      </w:pPr>
      <w:bookmarkStart w:id="5" w:name="_Toc119412337"/>
      <w:r w:rsidRPr="00D6370A">
        <w:lastRenderedPageBreak/>
        <w:t xml:space="preserve">Oversigt over </w:t>
      </w:r>
      <w:r>
        <w:t>lege</w:t>
      </w:r>
      <w:r w:rsidRPr="00D6370A">
        <w:t>redskaberne på legepladsen:</w:t>
      </w:r>
      <w:bookmarkEnd w:id="5"/>
    </w:p>
    <w:tbl>
      <w:tblPr>
        <w:tblW w:w="9743" w:type="dxa"/>
        <w:tblInd w:w="70" w:type="dxa"/>
        <w:tblBorders>
          <w:top w:val="single" w:sz="2" w:space="0" w:color="006600"/>
          <w:left w:val="single" w:sz="2" w:space="0" w:color="006600"/>
          <w:bottom w:val="single" w:sz="2" w:space="0" w:color="006600"/>
          <w:right w:val="single" w:sz="2" w:space="0" w:color="006600"/>
          <w:insideH w:val="single" w:sz="2" w:space="0" w:color="006600"/>
          <w:insideV w:val="single" w:sz="2" w:space="0" w:color="0066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7B1AED8C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3A0FF5F2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5630AD66" w14:textId="0DB8F6D2" w:rsidR="00D97FFE" w:rsidRPr="00CA4F96" w:rsidRDefault="00985F34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50359EE7" wp14:editId="4D92A461">
                        <wp:extent cx="2771775" cy="1838325"/>
                        <wp:effectExtent l="0" t="0" r="9525" b="9525"/>
                        <wp:docPr id="4" name="Bille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C5A662" w14:textId="36877F8A" w:rsidR="00D97FFE" w:rsidRPr="00CA4F96" w:rsidRDefault="00D97FFE" w:rsidP="00D75212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332E76">
              <w:rPr>
                <w:b/>
                <w:bCs/>
                <w:color w:val="333333"/>
                <w:sz w:val="16"/>
                <w:szCs w:val="16"/>
              </w:rPr>
              <w:t xml:space="preserve"> Legehus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332E76">
              <w:rPr>
                <w:b/>
                <w:bCs/>
                <w:color w:val="333333"/>
                <w:sz w:val="16"/>
                <w:szCs w:val="16"/>
              </w:rPr>
              <w:t xml:space="preserve"> 2014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593DCE8" w14:textId="5CA4C3AA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332E76">
              <w:rPr>
                <w:b/>
                <w:bCs/>
                <w:color w:val="333333"/>
                <w:sz w:val="16"/>
                <w:szCs w:val="16"/>
              </w:rPr>
              <w:t xml:space="preserve"> Rejstrup savværk </w:t>
            </w:r>
            <w:r w:rsidR="002B7B4B">
              <w:rPr>
                <w:b/>
                <w:bCs/>
                <w:color w:val="333333"/>
                <w:sz w:val="16"/>
                <w:szCs w:val="16"/>
              </w:rPr>
              <w:t>ApS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BFD86A9" w14:textId="17F480E1" w:rsidR="00D97FFE" w:rsidRPr="007E6E86" w:rsidRDefault="007E6E86" w:rsidP="00AB2E95">
            <w:pPr>
              <w:pStyle w:val="Sidehoved"/>
              <w:tabs>
                <w:tab w:val="left" w:pos="2552"/>
              </w:tabs>
              <w:rPr>
                <w:bCs/>
                <w:color w:val="333333"/>
                <w:sz w:val="16"/>
                <w:szCs w:val="16"/>
              </w:rPr>
            </w:pPr>
            <w:r w:rsidRPr="007E6E86">
              <w:rPr>
                <w:bCs/>
                <w:sz w:val="16"/>
                <w:szCs w:val="16"/>
              </w:rPr>
              <w:t>Er redskabet mærket</w:t>
            </w:r>
            <w:r>
              <w:rPr>
                <w:bCs/>
                <w:color w:val="333333"/>
                <w:sz w:val="16"/>
                <w:szCs w:val="16"/>
              </w:rPr>
              <w:t>:</w:t>
            </w:r>
            <w:r w:rsidR="00332E76">
              <w:rPr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7E6E86">
              <w:rPr>
                <w:bCs/>
                <w:color w:val="333333"/>
                <w:sz w:val="16"/>
                <w:szCs w:val="16"/>
              </w:rPr>
              <w:tab/>
            </w:r>
          </w:p>
          <w:p w14:paraId="252FA901" w14:textId="0C48F597" w:rsidR="00D97FFE" w:rsidRPr="00CA4F96" w:rsidRDefault="00D75212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2B7B4B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1829076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2BA226A1" w14:textId="4C66606A" w:rsidR="00D97FFE" w:rsidRPr="00CA4F96" w:rsidRDefault="002B7B4B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F9AE141" wp14:editId="3EA1487B">
                        <wp:extent cx="2771775" cy="1838325"/>
                        <wp:effectExtent l="0" t="0" r="9525" b="9525"/>
                        <wp:docPr id="5" name="Bille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5FC2D0" w14:textId="38B2606D" w:rsidR="00D1589A" w:rsidRPr="00827BA3" w:rsidRDefault="00D97FFE" w:rsidP="00D1589A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D1589A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</w:t>
            </w:r>
            <w:r w:rsidR="00D1589A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Multibane</w:t>
            </w:r>
          </w:p>
          <w:p w14:paraId="7CC16686" w14:textId="77777777" w:rsidR="00D1589A" w:rsidRPr="00827BA3" w:rsidRDefault="00D1589A" w:rsidP="00D1589A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010F79C2" w14:textId="22870F07" w:rsidR="00D97FFE" w:rsidRPr="00CA4F96" w:rsidRDefault="00D1589A" w:rsidP="00D1589A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0036B2E" w14:textId="396D438C" w:rsidR="00D97FFE" w:rsidRPr="00CA4F96" w:rsidRDefault="00D75212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2: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</w:tr>
      <w:tr w:rsidR="00D97FFE" w:rsidRPr="00CA4F96" w14:paraId="4A29EC4A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17AD93B2" w14:textId="77777777" w:rsidTr="00AB2E95">
              <w:trPr>
                <w:trHeight w:val="3211"/>
              </w:trPr>
              <w:tc>
                <w:tcPr>
                  <w:tcW w:w="4592" w:type="dxa"/>
                </w:tcPr>
                <w:p w14:paraId="0DE4B5B7" w14:textId="65804A2F" w:rsidR="00D97FFE" w:rsidRPr="00CA4F96" w:rsidRDefault="00DC5227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39C8E9FA" wp14:editId="62AEC31E">
                        <wp:extent cx="2771775" cy="1838325"/>
                        <wp:effectExtent l="0" t="0" r="9525" b="9525"/>
                        <wp:docPr id="6" name="Bille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CF5F2D" w14:textId="78012E02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DC5227">
              <w:rPr>
                <w:b/>
                <w:bCs/>
                <w:color w:val="333333"/>
                <w:sz w:val="16"/>
                <w:szCs w:val="16"/>
              </w:rPr>
              <w:t xml:space="preserve"> Lege shelter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9C2155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1020CE">
              <w:rPr>
                <w:b/>
                <w:bCs/>
                <w:color w:val="333333"/>
                <w:sz w:val="16"/>
                <w:szCs w:val="16"/>
              </w:rPr>
              <w:t>2018</w:t>
            </w:r>
          </w:p>
          <w:p w14:paraId="2BF126AC" w14:textId="192288B3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1020CE">
              <w:rPr>
                <w:b/>
                <w:bCs/>
                <w:color w:val="333333"/>
                <w:sz w:val="16"/>
                <w:szCs w:val="16"/>
              </w:rPr>
              <w:t xml:space="preserve"> Tiset Savværk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E74561D" w14:textId="5BD7BF07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1020CE">
              <w:rPr>
                <w:b/>
                <w:bCs/>
                <w:color w:val="333333"/>
                <w:sz w:val="16"/>
                <w:szCs w:val="16"/>
              </w:rPr>
              <w:t xml:space="preserve"> J</w:t>
            </w:r>
            <w:r w:rsidR="007A2624">
              <w:rPr>
                <w:b/>
                <w:bCs/>
                <w:color w:val="333333"/>
                <w:sz w:val="16"/>
                <w:szCs w:val="16"/>
              </w:rPr>
              <w:t>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90A0700" w14:textId="485A83C4" w:rsidR="00D97FFE" w:rsidRPr="00D75212" w:rsidRDefault="00D75212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3: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7A2624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6204FF1" w14:textId="77777777" w:rsidTr="00AB2E95">
              <w:trPr>
                <w:trHeight w:val="3212"/>
              </w:trPr>
              <w:tc>
                <w:tcPr>
                  <w:tcW w:w="4592" w:type="dxa"/>
                </w:tcPr>
                <w:p w14:paraId="2DBF0D7D" w14:textId="246D1095" w:rsidR="00D97FFE" w:rsidRPr="00CA4F96" w:rsidRDefault="00E41ED3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26573F32" wp14:editId="24EFF3EA">
                        <wp:extent cx="2771775" cy="1838325"/>
                        <wp:effectExtent l="0" t="0" r="9525" b="9525"/>
                        <wp:docPr id="7" name="Billed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37508D" w14:textId="04878F45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E41ED3">
              <w:rPr>
                <w:b/>
                <w:bCs/>
                <w:color w:val="333333"/>
                <w:sz w:val="16"/>
                <w:szCs w:val="16"/>
              </w:rPr>
              <w:t xml:space="preserve"> Gynger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E41ED3">
              <w:rPr>
                <w:b/>
                <w:bCs/>
                <w:color w:val="333333"/>
                <w:sz w:val="16"/>
                <w:szCs w:val="16"/>
              </w:rPr>
              <w:t xml:space="preserve"> 2010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36D6FBF" w14:textId="304AEA3A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E41ED3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3E37CA">
              <w:rPr>
                <w:b/>
                <w:bCs/>
                <w:color w:val="333333"/>
                <w:sz w:val="16"/>
                <w:szCs w:val="16"/>
              </w:rPr>
              <w:t>ABC</w:t>
            </w:r>
            <w:r w:rsidR="000013EC">
              <w:rPr>
                <w:b/>
                <w:bCs/>
                <w:color w:val="333333"/>
                <w:sz w:val="16"/>
                <w:szCs w:val="16"/>
              </w:rPr>
              <w:t>-TEAM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DC0CC4E" w14:textId="4F763A39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0013EC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B4A6DB8" w14:textId="0780EFB1" w:rsidR="00D97FFE" w:rsidRPr="00CA4F96" w:rsidRDefault="00D75212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4: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0013EC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</w:tr>
      <w:tr w:rsidR="00D97FFE" w:rsidRPr="00CA4F96" w14:paraId="5DDEB8D1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B62F1B3" w14:textId="77777777" w:rsidTr="00AB2E95">
              <w:trPr>
                <w:trHeight w:val="3218"/>
              </w:trPr>
              <w:tc>
                <w:tcPr>
                  <w:tcW w:w="4592" w:type="dxa"/>
                </w:tcPr>
                <w:p w14:paraId="02F2C34E" w14:textId="5711DDE5" w:rsidR="00D97FFE" w:rsidRPr="00CA4F96" w:rsidRDefault="0030685B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553E11E3" wp14:editId="6DCC70D7">
                        <wp:extent cx="2771775" cy="1838325"/>
                        <wp:effectExtent l="0" t="0" r="9525" b="9525"/>
                        <wp:docPr id="8" name="Billed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9190C1" w14:textId="656C8E9C" w:rsidR="00D97FFE" w:rsidRPr="00CA4F96" w:rsidRDefault="00D97FFE" w:rsidP="00D75212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30685B">
              <w:rPr>
                <w:b/>
                <w:bCs/>
                <w:color w:val="333333"/>
                <w:sz w:val="16"/>
                <w:szCs w:val="16"/>
              </w:rPr>
              <w:t xml:space="preserve"> Balance bom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044213">
              <w:rPr>
                <w:b/>
                <w:bCs/>
                <w:color w:val="333333"/>
                <w:sz w:val="16"/>
                <w:szCs w:val="16"/>
              </w:rPr>
              <w:t xml:space="preserve"> 2010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549F56F" w14:textId="10FAEB1C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EF3F0A">
              <w:rPr>
                <w:b/>
                <w:bCs/>
                <w:color w:val="333333"/>
                <w:sz w:val="16"/>
                <w:szCs w:val="16"/>
              </w:rPr>
              <w:t xml:space="preserve"> Norleg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DBC68EC" w14:textId="72B279B2" w:rsidR="00D97FFE" w:rsidRPr="00CA4F96" w:rsidRDefault="00D97FFE" w:rsidP="00AB2E95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EF3F0A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8F03314" w14:textId="54644450" w:rsidR="00D97FFE" w:rsidRPr="00CA4F96" w:rsidRDefault="00701B21" w:rsidP="00AB2E95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5: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EF3F0A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80A4E5D" w14:textId="77777777" w:rsidTr="00AB2E95">
              <w:trPr>
                <w:trHeight w:val="3263"/>
              </w:trPr>
              <w:tc>
                <w:tcPr>
                  <w:tcW w:w="4592" w:type="dxa"/>
                </w:tcPr>
                <w:p w14:paraId="19219836" w14:textId="4940F0EF" w:rsidR="00D97FFE" w:rsidRPr="00CA4F96" w:rsidRDefault="00295B58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BC2D70A" wp14:editId="5310DED2">
                        <wp:extent cx="2771775" cy="1838325"/>
                        <wp:effectExtent l="0" t="0" r="9525" b="9525"/>
                        <wp:docPr id="9" name="Billed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213204" w14:textId="4D458992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295B58">
              <w:rPr>
                <w:b/>
                <w:bCs/>
                <w:color w:val="333333"/>
                <w:sz w:val="16"/>
                <w:szCs w:val="16"/>
              </w:rPr>
              <w:t xml:space="preserve"> Balance bom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B92BB2">
              <w:rPr>
                <w:b/>
                <w:bCs/>
                <w:color w:val="333333"/>
                <w:sz w:val="16"/>
                <w:szCs w:val="16"/>
              </w:rPr>
              <w:t xml:space="preserve"> 2010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4AD2289" w14:textId="4691263E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B92BB2">
              <w:rPr>
                <w:b/>
                <w:bCs/>
                <w:color w:val="333333"/>
                <w:sz w:val="16"/>
                <w:szCs w:val="16"/>
              </w:rPr>
              <w:t xml:space="preserve"> Norleg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9041B16" w14:textId="4AAA520D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B92BB2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6DD8313" w14:textId="3AC93E0F" w:rsidR="00D97FFE" w:rsidRPr="00CA4F96" w:rsidRDefault="00701B21" w:rsidP="00AB2E95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6: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B92BB2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</w:tbl>
    <w:p w14:paraId="3BCA538A" w14:textId="77777777" w:rsidR="00D97FFE" w:rsidRPr="004101E7" w:rsidRDefault="00D97FFE" w:rsidP="00AB2E95">
      <w:pPr>
        <w:pStyle w:val="Overskrift2"/>
      </w:pPr>
      <w:r>
        <w:br w:type="page"/>
      </w:r>
      <w:r w:rsidRPr="004101E7">
        <w:lastRenderedPageBreak/>
        <w:t>Oversigt over redskaberne som er på legepladsen</w:t>
      </w:r>
      <w:r w:rsidR="008F6759">
        <w:t xml:space="preserve"> - fortsat</w:t>
      </w:r>
      <w:r w:rsidRPr="004101E7">
        <w:t>:</w:t>
      </w:r>
    </w:p>
    <w:tbl>
      <w:tblPr>
        <w:tblW w:w="9743" w:type="dxa"/>
        <w:tblInd w:w="70" w:type="dxa"/>
        <w:tblBorders>
          <w:top w:val="single" w:sz="2" w:space="0" w:color="006600"/>
          <w:left w:val="single" w:sz="2" w:space="0" w:color="006600"/>
          <w:bottom w:val="single" w:sz="2" w:space="0" w:color="006600"/>
          <w:right w:val="single" w:sz="2" w:space="0" w:color="006600"/>
          <w:insideH w:val="single" w:sz="2" w:space="0" w:color="006600"/>
          <w:insideV w:val="single" w:sz="2" w:space="0" w:color="0066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629EE146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296FEF7D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7194DBDC" w14:textId="1950E634" w:rsidR="00D97FFE" w:rsidRPr="00CA4F96" w:rsidRDefault="007B0CBC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61F627B" wp14:editId="275F97D7">
                        <wp:extent cx="2771775" cy="1838325"/>
                        <wp:effectExtent l="0" t="0" r="9525" b="9525"/>
                        <wp:docPr id="10" name="Billed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62C29E" w14:textId="3B843FCD" w:rsidR="00632FF4" w:rsidRPr="00827BA3" w:rsidRDefault="00D97FFE" w:rsidP="00632FF4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632FF4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Bord bænk</w:t>
            </w:r>
            <w:r w:rsidR="0085321F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e</w:t>
            </w:r>
            <w:r w:rsidR="00632FF4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sæt</w:t>
            </w:r>
          </w:p>
          <w:p w14:paraId="51D10A14" w14:textId="77777777" w:rsidR="00632FF4" w:rsidRPr="00827BA3" w:rsidRDefault="00632FF4" w:rsidP="00632FF4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60D6E910" w14:textId="5B7C83A5" w:rsidR="00D97FFE" w:rsidRPr="00CA4F96" w:rsidRDefault="00632FF4" w:rsidP="00632FF4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454FD7D" w14:textId="1F772070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7: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769D0D3C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54CD245A" w14:textId="0A7494A2" w:rsidR="00D97FFE" w:rsidRPr="00CA4F96" w:rsidRDefault="0085321F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31C701F2" wp14:editId="0EE88CF7">
                        <wp:extent cx="2771775" cy="1838325"/>
                        <wp:effectExtent l="0" t="0" r="9525" b="9525"/>
                        <wp:docPr id="11" name="Billed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6118C5" w14:textId="74320563" w:rsidR="0085321F" w:rsidRPr="00827BA3" w:rsidRDefault="00D97FFE" w:rsidP="0085321F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85321F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Bord bænk</w:t>
            </w:r>
            <w:r w:rsidR="0085321F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e</w:t>
            </w:r>
            <w:r w:rsidR="0085321F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sæt</w:t>
            </w:r>
          </w:p>
          <w:p w14:paraId="5A0016A8" w14:textId="77777777" w:rsidR="0085321F" w:rsidRPr="00827BA3" w:rsidRDefault="0085321F" w:rsidP="0085321F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0706450B" w14:textId="507203BF" w:rsidR="00D97FFE" w:rsidRPr="00CA4F96" w:rsidRDefault="0085321F" w:rsidP="0085321F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A2381B3" w14:textId="50BBD648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8: </w:t>
            </w:r>
          </w:p>
        </w:tc>
      </w:tr>
      <w:tr w:rsidR="00D97FFE" w:rsidRPr="00CA4F96" w14:paraId="124028D8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1231BE67" w14:textId="77777777" w:rsidTr="00AB2E95">
              <w:trPr>
                <w:trHeight w:val="3211"/>
              </w:trPr>
              <w:tc>
                <w:tcPr>
                  <w:tcW w:w="4592" w:type="dxa"/>
                </w:tcPr>
                <w:p w14:paraId="36FEB5B0" w14:textId="2DA7D36C" w:rsidR="00D97FFE" w:rsidRPr="00CA4F96" w:rsidRDefault="0021258F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15291F5" wp14:editId="0219AA53">
                        <wp:extent cx="2771775" cy="1838325"/>
                        <wp:effectExtent l="0" t="0" r="9525" b="9525"/>
                        <wp:docPr id="12" name="Billed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D15208" w14:textId="04BA7B70" w:rsidR="00F71E2B" w:rsidRPr="00827BA3" w:rsidRDefault="00D97FFE" w:rsidP="00F71E2B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F71E2B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</w:t>
            </w:r>
            <w:r w:rsidR="006A0709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Bålplads</w:t>
            </w:r>
          </w:p>
          <w:p w14:paraId="7A44E128" w14:textId="77777777" w:rsidR="00F71E2B" w:rsidRPr="00827BA3" w:rsidRDefault="00F71E2B" w:rsidP="00F71E2B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6F28788C" w14:textId="3F7EBD3C" w:rsidR="00D97FFE" w:rsidRPr="00CA4F96" w:rsidRDefault="00F71E2B" w:rsidP="00F71E2B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4616C77" w14:textId="48B8B9F5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9: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30D7AA69" w14:textId="77777777" w:rsidTr="00AB2E95">
              <w:trPr>
                <w:trHeight w:val="3212"/>
              </w:trPr>
              <w:tc>
                <w:tcPr>
                  <w:tcW w:w="4592" w:type="dxa"/>
                </w:tcPr>
                <w:p w14:paraId="7196D064" w14:textId="4F82DF23" w:rsidR="00D97FFE" w:rsidRPr="00CA4F96" w:rsidRDefault="00FC6E7A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58CBEFD3" wp14:editId="26D83556">
                        <wp:extent cx="2771775" cy="1838325"/>
                        <wp:effectExtent l="0" t="0" r="9525" b="9525"/>
                        <wp:docPr id="13" name="Billed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D302CB" w14:textId="04A3964F" w:rsidR="00FC6E7A" w:rsidRPr="00827BA3" w:rsidRDefault="00D97FFE" w:rsidP="00FC6E7A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FC6E7A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Bænk</w:t>
            </w:r>
            <w:r w:rsidR="00FC6E7A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e</w:t>
            </w:r>
          </w:p>
          <w:p w14:paraId="2B1EEE5A" w14:textId="77777777" w:rsidR="00FC6E7A" w:rsidRPr="00827BA3" w:rsidRDefault="00FC6E7A" w:rsidP="00FC6E7A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1A1639C8" w14:textId="5CAACCE8" w:rsidR="00D97FFE" w:rsidRPr="00CA4F96" w:rsidRDefault="00FC6E7A" w:rsidP="00FC6E7A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22D7D5F" w14:textId="64A68F65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10: </w:t>
            </w:r>
          </w:p>
        </w:tc>
      </w:tr>
      <w:tr w:rsidR="00D97FFE" w:rsidRPr="00CA4F96" w14:paraId="00ED6CDA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34FF1C98" w14:textId="77777777" w:rsidTr="00AB2E95">
              <w:trPr>
                <w:trHeight w:val="3218"/>
              </w:trPr>
              <w:tc>
                <w:tcPr>
                  <w:tcW w:w="4592" w:type="dxa"/>
                </w:tcPr>
                <w:p w14:paraId="6D072C0D" w14:textId="14DEE7B8" w:rsidR="00D97FFE" w:rsidRPr="00CA4F96" w:rsidRDefault="003C58E1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70EA2EE" wp14:editId="44EEB692">
                        <wp:extent cx="2771775" cy="1838325"/>
                        <wp:effectExtent l="0" t="0" r="9525" b="9525"/>
                        <wp:docPr id="14" name="Billed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147417" w14:textId="77777777" w:rsidR="00630D6C" w:rsidRPr="00827BA3" w:rsidRDefault="00D97FFE" w:rsidP="00630D6C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630D6C">
              <w:rPr>
                <w:b/>
                <w:bCs/>
                <w:color w:val="333333"/>
                <w:sz w:val="16"/>
                <w:szCs w:val="16"/>
              </w:rPr>
              <w:t xml:space="preserve"> Legeredskab</w:t>
            </w:r>
          </w:p>
          <w:p w14:paraId="65B63F30" w14:textId="77777777" w:rsidR="00630D6C" w:rsidRPr="00827BA3" w:rsidRDefault="00630D6C" w:rsidP="00630D6C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309F2270" w14:textId="1BA3146B" w:rsidR="00D97FFE" w:rsidRPr="00CA4F96" w:rsidRDefault="00630D6C" w:rsidP="00630D6C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B95C039" w14:textId="29DE922D" w:rsidR="00D97FFE" w:rsidRPr="00CA4F96" w:rsidRDefault="00701B21" w:rsidP="00AB2E95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11: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48A21919" w14:textId="77777777" w:rsidTr="00AB2E95">
              <w:trPr>
                <w:trHeight w:val="3263"/>
              </w:trPr>
              <w:tc>
                <w:tcPr>
                  <w:tcW w:w="4592" w:type="dxa"/>
                </w:tcPr>
                <w:p w14:paraId="6BD18F9B" w14:textId="1DC684FC" w:rsidR="00D97FFE" w:rsidRPr="00CA4F96" w:rsidRDefault="00630D6C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4724C1B" wp14:editId="5A58DA96">
                        <wp:extent cx="2771775" cy="1838325"/>
                        <wp:effectExtent l="0" t="0" r="9525" b="9525"/>
                        <wp:docPr id="16" name="Bille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775F5F" w14:textId="136F5650" w:rsidR="00630D6C" w:rsidRPr="00827BA3" w:rsidRDefault="00D97FFE" w:rsidP="00630D6C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630D6C">
              <w:rPr>
                <w:b/>
                <w:bCs/>
                <w:color w:val="333333"/>
                <w:sz w:val="16"/>
                <w:szCs w:val="16"/>
              </w:rPr>
              <w:t xml:space="preserve"> Legeredskab</w:t>
            </w:r>
          </w:p>
          <w:p w14:paraId="65928651" w14:textId="77777777" w:rsidR="00630D6C" w:rsidRPr="00827BA3" w:rsidRDefault="00630D6C" w:rsidP="00630D6C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76C8EBB4" w14:textId="4137C437" w:rsidR="00D97FFE" w:rsidRPr="00CA4F96" w:rsidRDefault="00630D6C" w:rsidP="00630D6C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138EE25" w14:textId="52136C74" w:rsidR="00D97FFE" w:rsidRPr="00CA4F96" w:rsidRDefault="00701B21" w:rsidP="00AB2E95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12: </w:t>
            </w:r>
          </w:p>
        </w:tc>
      </w:tr>
    </w:tbl>
    <w:p w14:paraId="70195A34" w14:textId="77777777" w:rsidR="00D97FFE" w:rsidRPr="004101E7" w:rsidRDefault="00D97FFE" w:rsidP="00D97FFE">
      <w:pPr>
        <w:pStyle w:val="Overskrift2"/>
      </w:pPr>
      <w:r>
        <w:br w:type="page"/>
      </w:r>
      <w:r w:rsidRPr="004101E7">
        <w:rPr>
          <w:szCs w:val="28"/>
        </w:rPr>
        <w:lastRenderedPageBreak/>
        <w:t>Oversigt over redskaberne som er på legepladsen</w:t>
      </w:r>
      <w:r w:rsidR="008F6759">
        <w:rPr>
          <w:szCs w:val="28"/>
        </w:rPr>
        <w:t xml:space="preserve"> - fortsat</w:t>
      </w:r>
      <w:r w:rsidRPr="004101E7">
        <w:rPr>
          <w:szCs w:val="28"/>
        </w:rPr>
        <w:t>:</w:t>
      </w:r>
    </w:p>
    <w:tbl>
      <w:tblPr>
        <w:tblW w:w="9743" w:type="dxa"/>
        <w:tblInd w:w="70" w:type="dxa"/>
        <w:tblBorders>
          <w:top w:val="single" w:sz="2" w:space="0" w:color="006600"/>
          <w:left w:val="single" w:sz="2" w:space="0" w:color="006600"/>
          <w:bottom w:val="single" w:sz="2" w:space="0" w:color="006600"/>
          <w:right w:val="single" w:sz="2" w:space="0" w:color="006600"/>
          <w:insideH w:val="single" w:sz="2" w:space="0" w:color="006600"/>
          <w:insideV w:val="single" w:sz="2" w:space="0" w:color="0066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2A180E33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238601FE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0F3CABC7" w14:textId="375F0DC2" w:rsidR="00D97FFE" w:rsidRPr="00CA4F96" w:rsidRDefault="00F36F4C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ED39B70" wp14:editId="0B2C239E">
                        <wp:extent cx="2771775" cy="1838325"/>
                        <wp:effectExtent l="0" t="0" r="9525" b="9525"/>
                        <wp:docPr id="17" name="Billed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9D184DA" w14:textId="1879597A" w:rsidR="00F36F4C" w:rsidRPr="00827BA3" w:rsidRDefault="00D97FFE" w:rsidP="00F36F4C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F36F4C">
              <w:rPr>
                <w:b/>
                <w:bCs/>
                <w:color w:val="333333"/>
                <w:sz w:val="16"/>
                <w:szCs w:val="16"/>
              </w:rPr>
              <w:t xml:space="preserve"> Lege</w:t>
            </w:r>
            <w:r w:rsidR="005D1FD5">
              <w:rPr>
                <w:b/>
                <w:bCs/>
                <w:color w:val="333333"/>
                <w:sz w:val="16"/>
                <w:szCs w:val="16"/>
              </w:rPr>
              <w:t xml:space="preserve"> bord bænk</w:t>
            </w:r>
          </w:p>
          <w:p w14:paraId="65E25870" w14:textId="77777777" w:rsidR="00F36F4C" w:rsidRPr="00827BA3" w:rsidRDefault="00F36F4C" w:rsidP="00F36F4C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45B6A153" w14:textId="3767B833" w:rsidR="00D97FFE" w:rsidRPr="00CA4F96" w:rsidRDefault="00F36F4C" w:rsidP="00F36F4C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C2BE736" w14:textId="7169447A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13: 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5B08B5D1" w14:textId="77777777" w:rsidTr="00AB2E95">
              <w:trPr>
                <w:trHeight w:val="3123"/>
              </w:trPr>
              <w:tc>
                <w:tcPr>
                  <w:tcW w:w="4592" w:type="dxa"/>
                </w:tcPr>
                <w:p w14:paraId="16DEB4AB" w14:textId="690CE833" w:rsidR="00D97FFE" w:rsidRPr="00CA4F96" w:rsidRDefault="0064007A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7D22A503" wp14:editId="613C8025">
                        <wp:extent cx="2771775" cy="1838325"/>
                        <wp:effectExtent l="0" t="0" r="9525" b="9525"/>
                        <wp:docPr id="18" name="Billed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289B43" w14:textId="69120930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64007A">
              <w:rPr>
                <w:b/>
                <w:bCs/>
                <w:color w:val="333333"/>
                <w:sz w:val="16"/>
                <w:szCs w:val="16"/>
              </w:rPr>
              <w:t xml:space="preserve"> Hængekøje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736496">
              <w:rPr>
                <w:b/>
                <w:bCs/>
                <w:color w:val="333333"/>
                <w:sz w:val="16"/>
                <w:szCs w:val="16"/>
              </w:rPr>
              <w:t xml:space="preserve"> 2014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0ACB1300" w14:textId="18A9A474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64007A">
              <w:rPr>
                <w:b/>
                <w:bCs/>
                <w:color w:val="333333"/>
                <w:sz w:val="16"/>
                <w:szCs w:val="16"/>
              </w:rPr>
              <w:t xml:space="preserve"> Leika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662A794" w14:textId="196ACFD6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736496">
              <w:rPr>
                <w:b/>
                <w:bCs/>
                <w:color w:val="333333"/>
                <w:sz w:val="16"/>
                <w:szCs w:val="16"/>
              </w:rPr>
              <w:t xml:space="preserve"> Js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55DDA30" w14:textId="30A1C647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14: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736496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  <w:tr w:rsidR="00D97FFE" w:rsidRPr="00CA4F96" w14:paraId="11401F3D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0AD9C6F4" w14:textId="77777777" w:rsidTr="00AB2E95">
              <w:trPr>
                <w:trHeight w:val="3211"/>
              </w:trPr>
              <w:tc>
                <w:tcPr>
                  <w:tcW w:w="4592" w:type="dxa"/>
                </w:tcPr>
                <w:p w14:paraId="4B1F511A" w14:textId="070B6B1E" w:rsidR="00D97FFE" w:rsidRPr="00CA4F96" w:rsidRDefault="001E1882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1BEED68" wp14:editId="51A376A5">
                        <wp:extent cx="2771775" cy="1838325"/>
                        <wp:effectExtent l="0" t="0" r="9525" b="9525"/>
                        <wp:docPr id="19" name="Billed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FCCBE" w14:textId="745F3E09" w:rsidR="001E1882" w:rsidRPr="00CA4F96" w:rsidRDefault="00D97FFE" w:rsidP="001E188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1E1882">
              <w:rPr>
                <w:b/>
                <w:bCs/>
                <w:color w:val="333333"/>
                <w:sz w:val="16"/>
                <w:szCs w:val="16"/>
              </w:rPr>
              <w:t xml:space="preserve"> Hængekøje</w:t>
            </w:r>
            <w:r w:rsidR="001E1882"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1E1882">
              <w:rPr>
                <w:b/>
                <w:bCs/>
                <w:color w:val="333333"/>
                <w:sz w:val="16"/>
                <w:szCs w:val="16"/>
              </w:rPr>
              <w:t xml:space="preserve"> 2014</w:t>
            </w:r>
            <w:r w:rsidR="001E1882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5DE5CA7" w14:textId="77777777" w:rsidR="001E1882" w:rsidRPr="00CA4F96" w:rsidRDefault="001E1882" w:rsidP="001E1882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Leika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158E662" w14:textId="6E956561" w:rsidR="00D97FFE" w:rsidRPr="00CA4F96" w:rsidRDefault="001E1882" w:rsidP="001E1882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Js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4C23A5E" w14:textId="07C2EDE1" w:rsidR="00D97FFE" w:rsidRPr="00CA4F96" w:rsidRDefault="00701B21" w:rsidP="00AB2E95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15: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1E1882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5F9C3DC" w14:textId="77777777" w:rsidTr="00AB2E95">
              <w:trPr>
                <w:trHeight w:val="3212"/>
              </w:trPr>
              <w:tc>
                <w:tcPr>
                  <w:tcW w:w="4592" w:type="dxa"/>
                </w:tcPr>
                <w:p w14:paraId="5023141B" w14:textId="6DCA6A24" w:rsidR="00D97FFE" w:rsidRPr="00CA4F96" w:rsidRDefault="001D11A0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337821B" wp14:editId="3E661899">
                        <wp:extent cx="2771775" cy="1838325"/>
                        <wp:effectExtent l="0" t="0" r="9525" b="9525"/>
                        <wp:docPr id="20" name="Billed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2CB9FE" w14:textId="100D8056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1D11A0">
              <w:rPr>
                <w:b/>
                <w:bCs/>
                <w:color w:val="333333"/>
                <w:sz w:val="16"/>
                <w:szCs w:val="16"/>
              </w:rPr>
              <w:t xml:space="preserve"> Balance</w:t>
            </w:r>
            <w:r w:rsidR="0046016C">
              <w:rPr>
                <w:b/>
                <w:bCs/>
                <w:color w:val="333333"/>
                <w:sz w:val="16"/>
                <w:szCs w:val="16"/>
              </w:rPr>
              <w:t>gang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46016C">
              <w:rPr>
                <w:b/>
                <w:bCs/>
                <w:color w:val="333333"/>
                <w:sz w:val="16"/>
                <w:szCs w:val="16"/>
              </w:rPr>
              <w:t xml:space="preserve"> 2010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07F11097" w14:textId="492EDBCB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46016C">
              <w:rPr>
                <w:b/>
                <w:bCs/>
                <w:color w:val="333333"/>
                <w:sz w:val="16"/>
                <w:szCs w:val="16"/>
              </w:rPr>
              <w:t xml:space="preserve"> Egen produktion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7CCAFED" w14:textId="117B9E7E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46016C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2A90A02" w14:textId="0A6EAB41" w:rsidR="00D97FFE" w:rsidRPr="00CA4F96" w:rsidRDefault="00701B21" w:rsidP="00AB2E95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16: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46016C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  <w:tr w:rsidR="00D97FFE" w:rsidRPr="00CA4F96" w14:paraId="204E2C1A" w14:textId="77777777" w:rsidTr="00AB2E95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1F3B1409" w14:textId="77777777" w:rsidTr="00AB2E95">
              <w:trPr>
                <w:trHeight w:val="3218"/>
              </w:trPr>
              <w:tc>
                <w:tcPr>
                  <w:tcW w:w="4592" w:type="dxa"/>
                </w:tcPr>
                <w:p w14:paraId="562C75D1" w14:textId="4BF2F6E3" w:rsidR="00D97FFE" w:rsidRPr="00CA4F96" w:rsidRDefault="002156A4" w:rsidP="00AB2E95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63B7B4A7" wp14:editId="6F91EB0B">
                        <wp:extent cx="2771775" cy="1838325"/>
                        <wp:effectExtent l="0" t="0" r="9525" b="9525"/>
                        <wp:docPr id="21" name="Billed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B619C8" w14:textId="6780D96F" w:rsidR="002156A4" w:rsidRPr="00CA4F96" w:rsidRDefault="00D97FFE" w:rsidP="002156A4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2156A4">
              <w:rPr>
                <w:b/>
                <w:bCs/>
                <w:color w:val="333333"/>
                <w:sz w:val="16"/>
                <w:szCs w:val="16"/>
              </w:rPr>
              <w:t xml:space="preserve"> Balancegang</w:t>
            </w:r>
            <w:r w:rsidR="002156A4"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2156A4">
              <w:rPr>
                <w:b/>
                <w:bCs/>
                <w:color w:val="333333"/>
                <w:sz w:val="16"/>
                <w:szCs w:val="16"/>
              </w:rPr>
              <w:t xml:space="preserve"> 2010</w:t>
            </w:r>
            <w:r w:rsidR="002156A4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8081008" w14:textId="77777777" w:rsidR="002156A4" w:rsidRPr="00CA4F96" w:rsidRDefault="002156A4" w:rsidP="002156A4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Egen produktion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001026F" w14:textId="285BDED8" w:rsidR="00D97FFE" w:rsidRPr="00CA4F96" w:rsidRDefault="002156A4" w:rsidP="002156A4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676CC83D" w14:textId="46DD93D6" w:rsidR="00D97FFE" w:rsidRPr="00CA4F96" w:rsidRDefault="00701B21" w:rsidP="00AB2E95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17: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A038F6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="00D97FFE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D97FFE" w:rsidRPr="00CA4F96" w14:paraId="664355AD" w14:textId="77777777" w:rsidTr="00AB2E95">
              <w:trPr>
                <w:trHeight w:val="3263"/>
              </w:trPr>
              <w:tc>
                <w:tcPr>
                  <w:tcW w:w="4592" w:type="dxa"/>
                </w:tcPr>
                <w:p w14:paraId="1A965116" w14:textId="7F2C49F6" w:rsidR="00D97FFE" w:rsidRPr="00CA4F96" w:rsidRDefault="001450D9" w:rsidP="00AB2E95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0E7C8F60" wp14:editId="47115665">
                        <wp:extent cx="2771775" cy="1838325"/>
                        <wp:effectExtent l="0" t="0" r="9525" b="9525"/>
                        <wp:docPr id="23" name="Billed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58F3EF" w14:textId="4D575EC4" w:rsidR="00D97FFE" w:rsidRPr="00CA4F96" w:rsidRDefault="00D97FFE" w:rsidP="00D75212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1450D9">
              <w:rPr>
                <w:b/>
                <w:bCs/>
                <w:color w:val="333333"/>
                <w:sz w:val="16"/>
                <w:szCs w:val="16"/>
              </w:rPr>
              <w:t xml:space="preserve"> Vandbane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1450D9">
              <w:rPr>
                <w:b/>
                <w:bCs/>
                <w:color w:val="333333"/>
                <w:sz w:val="16"/>
                <w:szCs w:val="16"/>
              </w:rPr>
              <w:t xml:space="preserve"> 2005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072F2567" w14:textId="46053E53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540F39">
              <w:rPr>
                <w:b/>
                <w:bCs/>
                <w:color w:val="333333"/>
                <w:sz w:val="16"/>
                <w:szCs w:val="16"/>
              </w:rPr>
              <w:t xml:space="preserve"> Max Horsens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CB6C851" w14:textId="05942DDD" w:rsidR="00D97FFE" w:rsidRPr="00CA4F96" w:rsidRDefault="00D97FFE" w:rsidP="00AB2E95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540F39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BA6592E" w14:textId="6B61DD8E" w:rsidR="00D97FFE" w:rsidRPr="00CA4F96" w:rsidRDefault="00701B21" w:rsidP="00AB2E95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18: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540F39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  <w:tr w:rsidR="0030754C" w:rsidRPr="00CA4F96" w14:paraId="02061384" w14:textId="77777777" w:rsidTr="00625346">
        <w:tc>
          <w:tcPr>
            <w:tcW w:w="4871" w:type="dxa"/>
          </w:tcPr>
          <w:p w14:paraId="74F7C96B" w14:textId="77777777" w:rsidR="0030754C" w:rsidRDefault="0030754C" w:rsidP="00625346">
            <w:pPr>
              <w:pStyle w:val="Sidehoved"/>
              <w:tabs>
                <w:tab w:val="left" w:pos="2694"/>
              </w:tabs>
              <w:rPr>
                <w:b/>
                <w:bCs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872" w:type="dxa"/>
          </w:tcPr>
          <w:p w14:paraId="60F715A4" w14:textId="77777777" w:rsidR="0030754C" w:rsidRDefault="0030754C" w:rsidP="00625346">
            <w:pPr>
              <w:pStyle w:val="Sidehoved"/>
              <w:tabs>
                <w:tab w:val="left" w:pos="2766"/>
              </w:tabs>
              <w:rPr>
                <w:b/>
                <w:bCs/>
                <w:noProof/>
                <w:color w:val="333333"/>
                <w:sz w:val="16"/>
                <w:szCs w:val="16"/>
              </w:rPr>
            </w:pPr>
          </w:p>
        </w:tc>
      </w:tr>
      <w:tr w:rsidR="0030754C" w:rsidRPr="00CA4F96" w14:paraId="40326487" w14:textId="77777777" w:rsidTr="00625346">
        <w:tc>
          <w:tcPr>
            <w:tcW w:w="4871" w:type="dxa"/>
          </w:tcPr>
          <w:p w14:paraId="27738E78" w14:textId="77777777" w:rsidR="0030754C" w:rsidRDefault="0030754C" w:rsidP="00625346">
            <w:pPr>
              <w:pStyle w:val="Sidehoved"/>
              <w:tabs>
                <w:tab w:val="left" w:pos="2694"/>
              </w:tabs>
              <w:rPr>
                <w:b/>
                <w:bCs/>
                <w:noProof/>
                <w:color w:val="333333"/>
                <w:sz w:val="16"/>
                <w:szCs w:val="16"/>
              </w:rPr>
            </w:pPr>
          </w:p>
        </w:tc>
        <w:tc>
          <w:tcPr>
            <w:tcW w:w="4872" w:type="dxa"/>
          </w:tcPr>
          <w:p w14:paraId="172D4EBD" w14:textId="77777777" w:rsidR="0030754C" w:rsidRDefault="0030754C" w:rsidP="00625346">
            <w:pPr>
              <w:pStyle w:val="Sidehoved"/>
              <w:tabs>
                <w:tab w:val="left" w:pos="2766"/>
              </w:tabs>
              <w:rPr>
                <w:b/>
                <w:bCs/>
                <w:noProof/>
                <w:color w:val="333333"/>
                <w:sz w:val="16"/>
                <w:szCs w:val="16"/>
              </w:rPr>
            </w:pPr>
          </w:p>
        </w:tc>
      </w:tr>
      <w:tr w:rsidR="007F4DB7" w:rsidRPr="00CA4F96" w14:paraId="56B8C57E" w14:textId="77777777" w:rsidTr="00625346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7F4DB7" w:rsidRPr="00CA4F96" w14:paraId="1E4B1939" w14:textId="77777777" w:rsidTr="00625346">
              <w:trPr>
                <w:trHeight w:val="3123"/>
              </w:trPr>
              <w:tc>
                <w:tcPr>
                  <w:tcW w:w="4592" w:type="dxa"/>
                </w:tcPr>
                <w:p w14:paraId="68EE6FFD" w14:textId="3AA7B7EC" w:rsidR="007F4DB7" w:rsidRPr="00CA4F96" w:rsidRDefault="00EA1046" w:rsidP="00625346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lastRenderedPageBreak/>
                    <w:drawing>
                      <wp:inline distT="0" distB="0" distL="0" distR="0" wp14:anchorId="3B63D703" wp14:editId="1A549A14">
                        <wp:extent cx="2771775" cy="1838325"/>
                        <wp:effectExtent l="0" t="0" r="9525" b="9525"/>
                        <wp:docPr id="24" name="Billed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137127" w14:textId="7B38E501" w:rsidR="007F4DB7" w:rsidRPr="00CA4F96" w:rsidRDefault="007F4DB7" w:rsidP="00625346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EA1046">
              <w:rPr>
                <w:b/>
                <w:bCs/>
                <w:color w:val="333333"/>
                <w:sz w:val="16"/>
                <w:szCs w:val="16"/>
              </w:rPr>
              <w:t xml:space="preserve"> Gynge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EA1046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782B69">
              <w:rPr>
                <w:b/>
                <w:bCs/>
                <w:color w:val="333333"/>
                <w:sz w:val="16"/>
                <w:szCs w:val="16"/>
              </w:rPr>
              <w:t>2009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EE8D003" w14:textId="50BFED1E" w:rsidR="007F4DB7" w:rsidRPr="00CA4F96" w:rsidRDefault="007F4DB7" w:rsidP="00625346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782B69">
              <w:rPr>
                <w:b/>
                <w:bCs/>
                <w:color w:val="333333"/>
                <w:sz w:val="16"/>
                <w:szCs w:val="16"/>
              </w:rPr>
              <w:t xml:space="preserve"> Dioa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481040B" w14:textId="13FBD4D6" w:rsidR="007F4DB7" w:rsidRPr="00CA4F96" w:rsidRDefault="007F4DB7" w:rsidP="00625346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782B69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484E4B4" w14:textId="409A6595" w:rsidR="007F4DB7" w:rsidRPr="00CA4F96" w:rsidRDefault="007F4DB7" w:rsidP="00625346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19: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782B69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7F4DB7" w:rsidRPr="00CA4F96" w14:paraId="41576FFC" w14:textId="77777777" w:rsidTr="00625346">
              <w:trPr>
                <w:trHeight w:val="3123"/>
              </w:trPr>
              <w:tc>
                <w:tcPr>
                  <w:tcW w:w="4592" w:type="dxa"/>
                </w:tcPr>
                <w:p w14:paraId="1946848A" w14:textId="17416FDC" w:rsidR="007F4DB7" w:rsidRPr="00CA4F96" w:rsidRDefault="00D206E1" w:rsidP="00625346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03B60360" wp14:editId="37CEE55A">
                        <wp:extent cx="2771775" cy="1838325"/>
                        <wp:effectExtent l="0" t="0" r="9525" b="9525"/>
                        <wp:docPr id="25" name="Billed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6FE5D2" w14:textId="142F33D3" w:rsidR="007F4DB7" w:rsidRPr="00CA4F96" w:rsidRDefault="007F4DB7" w:rsidP="00625346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073F55">
              <w:rPr>
                <w:b/>
                <w:bCs/>
                <w:color w:val="333333"/>
                <w:sz w:val="16"/>
                <w:szCs w:val="16"/>
              </w:rPr>
              <w:t xml:space="preserve"> Klatreska</w:t>
            </w:r>
            <w:r w:rsidR="00A40383">
              <w:rPr>
                <w:b/>
                <w:bCs/>
                <w:color w:val="333333"/>
                <w:sz w:val="16"/>
                <w:szCs w:val="16"/>
              </w:rPr>
              <w:t>b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A40383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2D090A">
              <w:rPr>
                <w:b/>
                <w:bCs/>
                <w:color w:val="333333"/>
                <w:sz w:val="16"/>
                <w:szCs w:val="16"/>
              </w:rPr>
              <w:t>2005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9D089E0" w14:textId="16CBCBF9" w:rsidR="007F4DB7" w:rsidRPr="00CA4F96" w:rsidRDefault="007F4DB7" w:rsidP="00625346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2D090A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C000BB">
              <w:rPr>
                <w:b/>
                <w:bCs/>
                <w:color w:val="333333"/>
                <w:sz w:val="16"/>
                <w:szCs w:val="16"/>
              </w:rPr>
              <w:t>Norleg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0460F05" w14:textId="09C90FC8" w:rsidR="007F4DB7" w:rsidRPr="00CA4F96" w:rsidRDefault="007F4DB7" w:rsidP="00625346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C000BB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ABB18F1" w14:textId="024F1E3A" w:rsidR="007F4DB7" w:rsidRPr="00CA4F96" w:rsidRDefault="007F4DB7" w:rsidP="00625346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20: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C000BB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  <w:tr w:rsidR="007F4DB7" w:rsidRPr="00CA4F96" w14:paraId="4BBE69F5" w14:textId="77777777" w:rsidTr="00625346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7F4DB7" w:rsidRPr="00CA4F96" w14:paraId="29131C23" w14:textId="77777777" w:rsidTr="00625346">
              <w:trPr>
                <w:trHeight w:val="3211"/>
              </w:trPr>
              <w:tc>
                <w:tcPr>
                  <w:tcW w:w="4592" w:type="dxa"/>
                </w:tcPr>
                <w:p w14:paraId="097D5ADA" w14:textId="0DEB8BF9" w:rsidR="007F4DB7" w:rsidRPr="00CA4F96" w:rsidRDefault="00535B48" w:rsidP="00625346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7C2D0B4" wp14:editId="7D610436">
                        <wp:extent cx="2771775" cy="1838325"/>
                        <wp:effectExtent l="0" t="0" r="9525" b="9525"/>
                        <wp:docPr id="26" name="Billed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D2B345E" w14:textId="36467D1A" w:rsidR="007F4DB7" w:rsidRPr="00CA4F96" w:rsidRDefault="007F4DB7" w:rsidP="00625346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535B48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FA00CA">
              <w:rPr>
                <w:b/>
                <w:bCs/>
                <w:color w:val="333333"/>
                <w:sz w:val="16"/>
                <w:szCs w:val="16"/>
              </w:rPr>
              <w:t>Legebakke</w:t>
            </w:r>
            <w:r w:rsidR="00B93E39">
              <w:rPr>
                <w:b/>
                <w:bCs/>
                <w:color w:val="333333"/>
                <w:sz w:val="16"/>
                <w:szCs w:val="16"/>
              </w:rPr>
              <w:t xml:space="preserve"> m. </w:t>
            </w:r>
            <w:r w:rsidR="006577AE">
              <w:rPr>
                <w:b/>
                <w:bCs/>
                <w:color w:val="333333"/>
                <w:sz w:val="16"/>
                <w:szCs w:val="16"/>
              </w:rPr>
              <w:t>Rutsjebane</w:t>
            </w:r>
            <w:r w:rsidR="00B93E39">
              <w:rPr>
                <w:b/>
                <w:bCs/>
                <w:color w:val="333333"/>
                <w:sz w:val="16"/>
                <w:szCs w:val="16"/>
              </w:rPr>
              <w:t xml:space="preserve"> 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Årgang:</w:t>
            </w:r>
            <w:r w:rsidR="006577AE"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E16B68">
              <w:rPr>
                <w:b/>
                <w:bCs/>
                <w:color w:val="333333"/>
                <w:sz w:val="16"/>
                <w:szCs w:val="16"/>
              </w:rPr>
              <w:t>2016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D84E931" w14:textId="6639403D" w:rsidR="007F4DB7" w:rsidRPr="00CA4F96" w:rsidRDefault="007F4DB7" w:rsidP="00625346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E16B68">
              <w:rPr>
                <w:b/>
                <w:bCs/>
                <w:color w:val="333333"/>
                <w:sz w:val="16"/>
                <w:szCs w:val="16"/>
              </w:rPr>
              <w:t xml:space="preserve"> Elverhøj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EF2DDFB" w14:textId="66A0DDCD" w:rsidR="007F4DB7" w:rsidRPr="00CA4F96" w:rsidRDefault="007F4DB7" w:rsidP="00625346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E16B68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63AD693" w14:textId="2687F12D" w:rsidR="007F4DB7" w:rsidRPr="00CA4F96" w:rsidRDefault="007F4DB7" w:rsidP="00625346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22: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E16B68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7F4DB7" w:rsidRPr="00CA4F96" w14:paraId="74FE40AC" w14:textId="77777777" w:rsidTr="00625346">
              <w:trPr>
                <w:trHeight w:val="3212"/>
              </w:trPr>
              <w:tc>
                <w:tcPr>
                  <w:tcW w:w="4592" w:type="dxa"/>
                </w:tcPr>
                <w:p w14:paraId="2A46B0ED" w14:textId="799FC20E" w:rsidR="007F4DB7" w:rsidRPr="00CA4F96" w:rsidRDefault="00CB6547" w:rsidP="00625346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6462410" wp14:editId="0C85872F">
                        <wp:extent cx="2771775" cy="1838325"/>
                        <wp:effectExtent l="0" t="0" r="9525" b="9525"/>
                        <wp:docPr id="27" name="Billed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68E02D" w14:textId="229319B2" w:rsidR="00CB6547" w:rsidRPr="00827BA3" w:rsidRDefault="007F4DB7" w:rsidP="00CB6547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CB6547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Bord bænk sæt</w:t>
            </w:r>
          </w:p>
          <w:p w14:paraId="386CDB91" w14:textId="77777777" w:rsidR="00CB6547" w:rsidRPr="00827BA3" w:rsidRDefault="00CB6547" w:rsidP="00CB6547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0117AD46" w14:textId="43300C83" w:rsidR="007F4DB7" w:rsidRPr="00CA4F96" w:rsidRDefault="00CB6547" w:rsidP="00CB6547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7F4DB7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045F0138" w14:textId="29A599EE" w:rsidR="007F4DB7" w:rsidRPr="00CA4F96" w:rsidRDefault="007F4DB7" w:rsidP="00625346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23: </w:t>
            </w:r>
          </w:p>
        </w:tc>
      </w:tr>
      <w:tr w:rsidR="007F4DB7" w:rsidRPr="00CA4F96" w14:paraId="61807741" w14:textId="77777777" w:rsidTr="00625346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7F4DB7" w:rsidRPr="00CA4F96" w14:paraId="392263CB" w14:textId="77777777" w:rsidTr="00625346">
              <w:trPr>
                <w:trHeight w:val="3218"/>
              </w:trPr>
              <w:tc>
                <w:tcPr>
                  <w:tcW w:w="4592" w:type="dxa"/>
                </w:tcPr>
                <w:p w14:paraId="62F3AC35" w14:textId="006283AA" w:rsidR="007F4DB7" w:rsidRPr="00CA4F96" w:rsidRDefault="006E035F" w:rsidP="00625346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1DCEBF03" wp14:editId="1BAABEB2">
                        <wp:extent cx="2771775" cy="1838325"/>
                        <wp:effectExtent l="0" t="0" r="9525" b="9525"/>
                        <wp:docPr id="28" name="Billed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2731CF" w14:textId="559EDF1E" w:rsidR="006E035F" w:rsidRPr="00827BA3" w:rsidRDefault="007F4DB7" w:rsidP="006E035F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6E035F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 xml:space="preserve"> Bord bænk sæt</w:t>
            </w:r>
          </w:p>
          <w:p w14:paraId="7DAEC729" w14:textId="77777777" w:rsidR="006E035F" w:rsidRPr="00827BA3" w:rsidRDefault="006E035F" w:rsidP="006E035F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63575CBA" w14:textId="351B5E7D" w:rsidR="007F4DB7" w:rsidRPr="00CA4F96" w:rsidRDefault="006E035F" w:rsidP="006E035F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7F4DB7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298D37B2" w14:textId="1241531C" w:rsidR="007F4DB7" w:rsidRPr="00CA4F96" w:rsidRDefault="007F4DB7" w:rsidP="00625346">
            <w:pPr>
              <w:pStyle w:val="Sidehoved"/>
              <w:tabs>
                <w:tab w:val="left" w:pos="2552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24: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7F4DB7" w:rsidRPr="00CA4F96" w14:paraId="3BB95EA3" w14:textId="77777777" w:rsidTr="00625346">
              <w:trPr>
                <w:trHeight w:val="3263"/>
              </w:trPr>
              <w:tc>
                <w:tcPr>
                  <w:tcW w:w="4592" w:type="dxa"/>
                </w:tcPr>
                <w:p w14:paraId="299E5F43" w14:textId="6E1B7A96" w:rsidR="007F4DB7" w:rsidRPr="00CA4F96" w:rsidRDefault="00BD2323" w:rsidP="00625346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37E8F48F" wp14:editId="7F620309">
                        <wp:extent cx="2771775" cy="1838325"/>
                        <wp:effectExtent l="0" t="0" r="9525" b="9525"/>
                        <wp:docPr id="29" name="Billed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1707020" w14:textId="1B080E9C" w:rsidR="007F4DB7" w:rsidRPr="00CA4F96" w:rsidRDefault="007F4DB7" w:rsidP="00625346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 w:rsidR="00BD2323">
              <w:rPr>
                <w:b/>
                <w:bCs/>
                <w:color w:val="333333"/>
                <w:sz w:val="16"/>
                <w:szCs w:val="16"/>
              </w:rPr>
              <w:t xml:space="preserve"> Sandkasse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 w:rsidR="00BD2323">
              <w:rPr>
                <w:b/>
                <w:bCs/>
                <w:color w:val="333333"/>
                <w:sz w:val="16"/>
                <w:szCs w:val="16"/>
              </w:rPr>
              <w:t xml:space="preserve"> 2008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618A5E74" w14:textId="2BF9A1BA" w:rsidR="007F4DB7" w:rsidRPr="00CA4F96" w:rsidRDefault="007F4DB7" w:rsidP="00625346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 w:rsidR="00BD2323">
              <w:rPr>
                <w:b/>
                <w:bCs/>
                <w:color w:val="333333"/>
                <w:sz w:val="16"/>
                <w:szCs w:val="16"/>
              </w:rPr>
              <w:t xml:space="preserve"> Norleg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14567863" w14:textId="4F6470F4" w:rsidR="007F4DB7" w:rsidRPr="00CA4F96" w:rsidRDefault="007F4DB7" w:rsidP="00625346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 w:rsidR="00BD2323"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4552530" w14:textId="7487A454" w:rsidR="007F4DB7" w:rsidRPr="00CA4F96" w:rsidRDefault="007F4DB7" w:rsidP="00625346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>Emne 2</w:t>
            </w:r>
            <w:r w:rsidR="00E913AD">
              <w:rPr>
                <w:b/>
                <w:bCs/>
                <w:color w:val="333333"/>
                <w:sz w:val="16"/>
                <w:szCs w:val="16"/>
              </w:rPr>
              <w:t>5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 w:rsidR="00BD2323"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</w:p>
        </w:tc>
      </w:tr>
      <w:tr w:rsidR="0030754C" w:rsidRPr="00CA4F96" w14:paraId="683D68D5" w14:textId="77777777" w:rsidTr="001C441D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30754C" w:rsidRPr="00CA4F96" w14:paraId="2BD8A3E4" w14:textId="77777777" w:rsidTr="001C441D">
              <w:trPr>
                <w:trHeight w:val="3123"/>
              </w:trPr>
              <w:tc>
                <w:tcPr>
                  <w:tcW w:w="4592" w:type="dxa"/>
                </w:tcPr>
                <w:p w14:paraId="1051C3FE" w14:textId="7086AE7E" w:rsidR="0030754C" w:rsidRPr="00CA4F96" w:rsidRDefault="00A84584" w:rsidP="001C441D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lastRenderedPageBreak/>
                    <w:drawing>
                      <wp:inline distT="0" distB="0" distL="0" distR="0" wp14:anchorId="43B742C6" wp14:editId="164F0530">
                        <wp:extent cx="2771775" cy="1838325"/>
                        <wp:effectExtent l="0" t="0" r="9525" b="9525"/>
                        <wp:docPr id="29701" name="Billede 297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6210A8" w14:textId="77777777" w:rsidR="00A84584" w:rsidRPr="00827BA3" w:rsidRDefault="0030754C" w:rsidP="00A84584">
            <w:pPr>
              <w:suppressAutoHyphens/>
              <w:spacing w:after="0" w:line="240" w:lineRule="auto"/>
              <w:rPr>
                <w:rFonts w:eastAsia="Times New Roman" w:cs="Arial"/>
                <w:b/>
                <w:bCs/>
                <w:color w:val="000000"/>
                <w:kern w:val="2"/>
                <w:sz w:val="16"/>
                <w:szCs w:val="16"/>
                <w:lang w:eastAsia="ar-SA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A84584" w:rsidRPr="00827BA3">
              <w:rPr>
                <w:rFonts w:eastAsia="Times New Roman" w:cs="Arial"/>
                <w:b/>
                <w:bCs/>
                <w:color w:val="333333"/>
                <w:kern w:val="2"/>
                <w:sz w:val="16"/>
                <w:szCs w:val="16"/>
                <w:lang w:eastAsia="ar-SA"/>
              </w:rPr>
              <w:t>Bord bænk sæt</w:t>
            </w:r>
          </w:p>
          <w:p w14:paraId="6225AEEF" w14:textId="77777777" w:rsidR="00A84584" w:rsidRPr="00827BA3" w:rsidRDefault="00A84584" w:rsidP="00A84584">
            <w:pPr>
              <w:suppressAutoHyphens/>
              <w:spacing w:after="0" w:line="240" w:lineRule="auto"/>
              <w:rPr>
                <w:rFonts w:eastAsia="Times New Roman" w:cs="Arial"/>
                <w:color w:val="000000"/>
                <w:kern w:val="2"/>
                <w:sz w:val="16"/>
                <w:szCs w:val="16"/>
                <w:lang w:eastAsia="ar-SA"/>
              </w:rPr>
            </w:pPr>
          </w:p>
          <w:p w14:paraId="08EC7A17" w14:textId="5AB4DF9D" w:rsidR="0030754C" w:rsidRPr="00CA4F96" w:rsidRDefault="00A84584" w:rsidP="00A84584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827BA3">
              <w:rPr>
                <w:rFonts w:cs="Arial"/>
                <w:i/>
                <w:iCs/>
                <w:sz w:val="16"/>
                <w:szCs w:val="16"/>
              </w:rPr>
              <w:t>Ikke omfattet af DS/EN 1176</w:t>
            </w:r>
            <w:r w:rsidR="0030754C"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314889D" w14:textId="46332AD3" w:rsidR="0030754C" w:rsidRPr="00CA4F96" w:rsidRDefault="0030754C" w:rsidP="001C441D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Emne </w:t>
            </w:r>
            <w:r w:rsidR="00E913AD">
              <w:rPr>
                <w:b/>
                <w:bCs/>
                <w:color w:val="333333"/>
                <w:sz w:val="16"/>
                <w:szCs w:val="16"/>
              </w:rPr>
              <w:t>26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30754C" w:rsidRPr="00CA4F96" w14:paraId="5BE68BC5" w14:textId="77777777" w:rsidTr="001C441D">
              <w:trPr>
                <w:trHeight w:val="3123"/>
              </w:trPr>
              <w:tc>
                <w:tcPr>
                  <w:tcW w:w="4592" w:type="dxa"/>
                </w:tcPr>
                <w:p w14:paraId="75C9DB14" w14:textId="722C8AA6" w:rsidR="0030754C" w:rsidRPr="00CA4F96" w:rsidRDefault="00CF313A" w:rsidP="001C441D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744F93B8" wp14:editId="0059054A">
                        <wp:extent cx="2771775" cy="1838325"/>
                        <wp:effectExtent l="0" t="0" r="9525" b="9525"/>
                        <wp:docPr id="29702" name="Billede 297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8CE7FF" w14:textId="4D64C0A5" w:rsidR="0030754C" w:rsidRPr="00CA4F96" w:rsidRDefault="0030754C" w:rsidP="001C441D">
            <w:pPr>
              <w:pStyle w:val="Sidehoved"/>
              <w:tabs>
                <w:tab w:val="left" w:pos="2483"/>
              </w:tabs>
              <w:ind w:left="110" w:hanging="110"/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CF313A">
              <w:rPr>
                <w:b/>
                <w:bCs/>
                <w:color w:val="333333"/>
                <w:sz w:val="16"/>
                <w:szCs w:val="16"/>
              </w:rPr>
              <w:t>Legebord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2005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56ACFCE6" w14:textId="4C5C24E0" w:rsidR="0030754C" w:rsidRPr="00CA4F96" w:rsidRDefault="0030754C" w:rsidP="001C441D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631DCB">
              <w:rPr>
                <w:b/>
                <w:bCs/>
                <w:color w:val="333333"/>
                <w:sz w:val="16"/>
                <w:szCs w:val="16"/>
              </w:rPr>
              <w:t>Plum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56EE689" w14:textId="77777777" w:rsidR="0030754C" w:rsidRPr="00CA4F96" w:rsidRDefault="0030754C" w:rsidP="001C441D">
            <w:pPr>
              <w:pStyle w:val="Sidehoved"/>
              <w:tabs>
                <w:tab w:val="left" w:pos="2483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4A8EED96" w14:textId="4C4CAF24" w:rsidR="0030754C" w:rsidRPr="00CA4F96" w:rsidRDefault="0030754C" w:rsidP="001C441D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>Emne 2</w:t>
            </w:r>
            <w:r w:rsidR="00E913AD">
              <w:rPr>
                <w:b/>
                <w:bCs/>
                <w:color w:val="333333"/>
                <w:sz w:val="16"/>
                <w:szCs w:val="16"/>
              </w:rPr>
              <w:t>7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631DCB">
              <w:rPr>
                <w:b/>
                <w:bCs/>
                <w:color w:val="333333"/>
                <w:sz w:val="16"/>
                <w:szCs w:val="16"/>
              </w:rPr>
              <w:t>Ja</w:t>
            </w:r>
          </w:p>
        </w:tc>
      </w:tr>
      <w:tr w:rsidR="0030754C" w:rsidRPr="00CA4F96" w14:paraId="78FC38BA" w14:textId="77777777" w:rsidTr="001C441D">
        <w:tc>
          <w:tcPr>
            <w:tcW w:w="4871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30754C" w:rsidRPr="00CA4F96" w14:paraId="6AB1542C" w14:textId="77777777" w:rsidTr="001C441D">
              <w:trPr>
                <w:trHeight w:val="3211"/>
              </w:trPr>
              <w:tc>
                <w:tcPr>
                  <w:tcW w:w="4592" w:type="dxa"/>
                </w:tcPr>
                <w:p w14:paraId="16EBAF50" w14:textId="1EE5F2A0" w:rsidR="0030754C" w:rsidRPr="00CA4F96" w:rsidRDefault="008A0673" w:rsidP="001C441D">
                  <w:pPr>
                    <w:pStyle w:val="Sidehoved"/>
                    <w:tabs>
                      <w:tab w:val="left" w:pos="2694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noProof/>
                      <w:color w:val="333333"/>
                      <w:sz w:val="16"/>
                      <w:szCs w:val="16"/>
                    </w:rPr>
                    <w:drawing>
                      <wp:inline distT="0" distB="0" distL="0" distR="0" wp14:anchorId="414E5C4B" wp14:editId="77AC0FC5">
                        <wp:extent cx="2771775" cy="1838325"/>
                        <wp:effectExtent l="0" t="0" r="9525" b="9525"/>
                        <wp:docPr id="29703" name="Billede 297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F6FA18" w14:textId="2B329D83" w:rsidR="0030754C" w:rsidRPr="00CA4F96" w:rsidRDefault="0030754C" w:rsidP="001C441D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Redskab: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8A0673">
              <w:rPr>
                <w:b/>
                <w:bCs/>
                <w:color w:val="333333"/>
                <w:sz w:val="16"/>
                <w:szCs w:val="16"/>
              </w:rPr>
              <w:t>Legebord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  <w:t>Årgang: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201</w:t>
            </w:r>
            <w:r w:rsidR="00E75C2B">
              <w:rPr>
                <w:b/>
                <w:bCs/>
                <w:color w:val="333333"/>
                <w:sz w:val="16"/>
                <w:szCs w:val="16"/>
              </w:rPr>
              <w:t>0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30E549F4" w14:textId="0DF00E9A" w:rsidR="0030754C" w:rsidRPr="00CA4F96" w:rsidRDefault="0030754C" w:rsidP="001C441D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Producent: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  <w:r w:rsidR="00E75C2B">
              <w:rPr>
                <w:b/>
                <w:bCs/>
                <w:color w:val="333333"/>
                <w:sz w:val="16"/>
                <w:szCs w:val="16"/>
              </w:rPr>
              <w:t>Norleg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6752EA4F" w14:textId="77777777" w:rsidR="0030754C" w:rsidRPr="00CA4F96" w:rsidRDefault="0030754C" w:rsidP="001C441D">
            <w:pPr>
              <w:pStyle w:val="Sidehoved"/>
              <w:tabs>
                <w:tab w:val="left" w:pos="2552"/>
              </w:tabs>
              <w:rPr>
                <w:b/>
                <w:bCs/>
                <w:color w:val="333333"/>
                <w:sz w:val="16"/>
                <w:szCs w:val="16"/>
              </w:rPr>
            </w:pPr>
            <w:r w:rsidRPr="00CA4F96">
              <w:rPr>
                <w:b/>
                <w:bCs/>
                <w:color w:val="333333"/>
                <w:sz w:val="16"/>
                <w:szCs w:val="16"/>
              </w:rPr>
              <w:t>Er redskabet mærket: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Ja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  <w:p w14:paraId="72F3BC47" w14:textId="365521C3" w:rsidR="0030754C" w:rsidRPr="00CA4F96" w:rsidRDefault="0030754C" w:rsidP="001C441D">
            <w:pPr>
              <w:pStyle w:val="Sidehoved"/>
              <w:tabs>
                <w:tab w:val="left" w:pos="2552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>Emne 2</w:t>
            </w:r>
            <w:r w:rsidR="00E913AD">
              <w:rPr>
                <w:b/>
                <w:bCs/>
                <w:color w:val="333333"/>
                <w:sz w:val="16"/>
                <w:szCs w:val="16"/>
              </w:rPr>
              <w:t>8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: 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>Er der registreret fejl / mangler:</w:t>
            </w:r>
            <w:r>
              <w:rPr>
                <w:b/>
                <w:bCs/>
                <w:color w:val="333333"/>
                <w:sz w:val="16"/>
                <w:szCs w:val="16"/>
              </w:rPr>
              <w:t xml:space="preserve"> Nej</w:t>
            </w:r>
            <w:r w:rsidRPr="00CA4F96">
              <w:rPr>
                <w:b/>
                <w:bCs/>
                <w:color w:val="333333"/>
                <w:sz w:val="16"/>
                <w:szCs w:val="16"/>
              </w:rPr>
              <w:tab/>
            </w:r>
          </w:p>
        </w:tc>
        <w:tc>
          <w:tcPr>
            <w:tcW w:w="4872" w:type="dxa"/>
          </w:tcPr>
          <w:tbl>
            <w:tblPr>
              <w:tblW w:w="0" w:type="auto"/>
              <w:tblInd w:w="110" w:type="dxa"/>
              <w:tblLayout w:type="fixed"/>
              <w:tblLook w:val="0000" w:firstRow="0" w:lastRow="0" w:firstColumn="0" w:lastColumn="0" w:noHBand="0" w:noVBand="0"/>
            </w:tblPr>
            <w:tblGrid>
              <w:gridCol w:w="4592"/>
            </w:tblGrid>
            <w:tr w:rsidR="0030754C" w:rsidRPr="00CA4F96" w14:paraId="68B36302" w14:textId="77777777" w:rsidTr="001C441D">
              <w:trPr>
                <w:trHeight w:val="3212"/>
              </w:trPr>
              <w:tc>
                <w:tcPr>
                  <w:tcW w:w="4592" w:type="dxa"/>
                </w:tcPr>
                <w:p w14:paraId="0B8AD8FF" w14:textId="5757CF3D" w:rsidR="0030754C" w:rsidRPr="00CA4F96" w:rsidRDefault="0030754C" w:rsidP="001C441D">
                  <w:pPr>
                    <w:pStyle w:val="Sidehoved"/>
                    <w:tabs>
                      <w:tab w:val="left" w:pos="2766"/>
                    </w:tabs>
                    <w:rPr>
                      <w:b/>
                      <w:bCs/>
                      <w:color w:val="333333"/>
                      <w:sz w:val="16"/>
                      <w:szCs w:val="16"/>
                    </w:rPr>
                  </w:pPr>
                </w:p>
              </w:tc>
            </w:tr>
          </w:tbl>
          <w:p w14:paraId="20EB2BCE" w14:textId="0EF841C4" w:rsidR="0030754C" w:rsidRPr="00CA4F96" w:rsidRDefault="0030754C" w:rsidP="001C441D">
            <w:pPr>
              <w:pStyle w:val="Sidehoved"/>
              <w:tabs>
                <w:tab w:val="left" w:pos="2483"/>
              </w:tabs>
              <w:rPr>
                <w:sz w:val="16"/>
                <w:szCs w:val="16"/>
              </w:rPr>
            </w:pPr>
            <w:r>
              <w:rPr>
                <w:b/>
                <w:bCs/>
                <w:color w:val="333333"/>
                <w:sz w:val="16"/>
                <w:szCs w:val="16"/>
              </w:rPr>
              <w:t xml:space="preserve"> </w:t>
            </w:r>
          </w:p>
        </w:tc>
      </w:tr>
    </w:tbl>
    <w:p w14:paraId="7DF4E37C" w14:textId="77777777" w:rsidR="00D97FFE" w:rsidRDefault="00D97FFE" w:rsidP="00D97FFE">
      <w:pPr>
        <w:pStyle w:val="Overskrift1"/>
      </w:pPr>
      <w:r>
        <w:br w:type="page"/>
      </w:r>
    </w:p>
    <w:tbl>
      <w:tblPr>
        <w:tblW w:w="974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1"/>
        <w:gridCol w:w="4872"/>
      </w:tblGrid>
      <w:tr w:rsidR="00D97FFE" w:rsidRPr="00CA4F96" w14:paraId="138E0541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44FB30F8" w14:textId="4BFAE7DA" w:rsidR="00D97FFE" w:rsidRPr="00CA4F96" w:rsidRDefault="00104EF6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7BFB521B" wp14:editId="0D1DD181">
                  <wp:extent cx="2990850" cy="1990725"/>
                  <wp:effectExtent l="0" t="0" r="0" b="9525"/>
                  <wp:docPr id="29726" name="Billede 29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63E79E4" w14:textId="58127679" w:rsidR="00672D3A" w:rsidRPr="00025593" w:rsidRDefault="00244530" w:rsidP="00AB2E95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="00672D3A"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1DA6542E" w14:textId="77777777" w:rsidR="00244530" w:rsidRPr="00CA4F96" w:rsidRDefault="00244530" w:rsidP="00AB2E95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244530" w14:paraId="479C9366" w14:textId="77777777" w:rsidTr="00244530">
              <w:tc>
                <w:tcPr>
                  <w:tcW w:w="4410" w:type="dxa"/>
                </w:tcPr>
                <w:p w14:paraId="3CDB1E8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3041E394" w14:textId="770CEBCC" w:rsidR="00244530" w:rsidRDefault="00907AB4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244530" w14:paraId="23D060AE" w14:textId="77777777" w:rsidTr="00244530">
              <w:tc>
                <w:tcPr>
                  <w:tcW w:w="4410" w:type="dxa"/>
                </w:tcPr>
                <w:p w14:paraId="16E882BB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722B00AE" w14:textId="095B2EA0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4FCCABA0" w14:textId="77777777" w:rsidTr="00244530">
              <w:tc>
                <w:tcPr>
                  <w:tcW w:w="4410" w:type="dxa"/>
                </w:tcPr>
                <w:p w14:paraId="2D6E4FE9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42C6D796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0EB934E" w14:textId="77777777" w:rsidTr="00244530">
              <w:tc>
                <w:tcPr>
                  <w:tcW w:w="4410" w:type="dxa"/>
                </w:tcPr>
                <w:p w14:paraId="02224FE9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6E1831B3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2472A6EC" w14:textId="77777777" w:rsidTr="00244530">
              <w:tc>
                <w:tcPr>
                  <w:tcW w:w="4410" w:type="dxa"/>
                </w:tcPr>
                <w:p w14:paraId="7B6B6459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54E11D2A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62581D62" w14:textId="77777777" w:rsidTr="00244530">
              <w:tc>
                <w:tcPr>
                  <w:tcW w:w="4410" w:type="dxa"/>
                </w:tcPr>
                <w:p w14:paraId="3D80982F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31126E5D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0032F8E8" w14:textId="77777777" w:rsidTr="00244530">
              <w:tc>
                <w:tcPr>
                  <w:tcW w:w="4410" w:type="dxa"/>
                </w:tcPr>
                <w:p w14:paraId="7DAFB323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2DE403A5" w14:textId="46F80CE2" w:rsidR="00244530" w:rsidRDefault="00907AB4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244530" w14:paraId="6750DA06" w14:textId="77777777" w:rsidTr="00244530">
              <w:tc>
                <w:tcPr>
                  <w:tcW w:w="4410" w:type="dxa"/>
                </w:tcPr>
                <w:p w14:paraId="0022818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62431CDC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D0FD42A" w14:textId="77777777" w:rsidTr="00244530">
              <w:tc>
                <w:tcPr>
                  <w:tcW w:w="4410" w:type="dxa"/>
                </w:tcPr>
                <w:p w14:paraId="6D17180A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49E398E2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1CCF873" w14:textId="77777777" w:rsidTr="00244530">
              <w:tc>
                <w:tcPr>
                  <w:tcW w:w="4410" w:type="dxa"/>
                </w:tcPr>
                <w:p w14:paraId="3177D62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16287F21" w14:textId="34403721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3B5E045" w14:textId="77777777" w:rsidTr="00244530">
              <w:tc>
                <w:tcPr>
                  <w:tcW w:w="4410" w:type="dxa"/>
                </w:tcPr>
                <w:p w14:paraId="20F67E16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5BE93A62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244530" w14:paraId="7477E86D" w14:textId="77777777" w:rsidTr="00244530">
              <w:tc>
                <w:tcPr>
                  <w:tcW w:w="4410" w:type="dxa"/>
                </w:tcPr>
                <w:p w14:paraId="24A577E1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384BA73E" w14:textId="77777777" w:rsidR="00244530" w:rsidRDefault="00244530" w:rsidP="00AB2E95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34B3F2EB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4B262485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451C0346" w14:textId="26FAD452" w:rsidR="00D97FFE" w:rsidRPr="00CA4F96" w:rsidRDefault="00D97FFE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 w:rsidR="001178EE">
              <w:rPr>
                <w:rFonts w:cs="Arial"/>
              </w:rPr>
              <w:t>3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7D34F5C7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0B4020A7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1D7B270A" w14:textId="4063A755" w:rsidR="00D97FFE" w:rsidRPr="00CA4F96" w:rsidRDefault="00CC6045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175054" wp14:editId="1802B93F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932815</wp:posOffset>
                      </wp:positionV>
                      <wp:extent cx="217805" cy="977900"/>
                      <wp:effectExtent l="0" t="227647" r="0" b="259398"/>
                      <wp:wrapNone/>
                      <wp:docPr id="29728" name="Pil: opadgående 29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410846">
                                <a:off x="0" y="0"/>
                                <a:ext cx="217805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ADDE5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opadgående 29728" o:spid="_x0000_s1026" type="#_x0000_t68" style="position:absolute;margin-left:153.25pt;margin-top:73.45pt;width:17.15pt;height:77pt;rotation:-348340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" adj="2405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6034E059" wp14:editId="39376291">
                  <wp:extent cx="2990850" cy="1990725"/>
                  <wp:effectExtent l="0" t="0" r="0" b="9525"/>
                  <wp:docPr id="29727" name="Billede 29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7CD4076A" w14:textId="77777777" w:rsidR="003F4B0F" w:rsidRPr="00AE7389" w:rsidRDefault="003F4B0F" w:rsidP="003F4B0F">
            <w:pPr>
              <w:pStyle w:val="Sidehoved"/>
              <w:tabs>
                <w:tab w:val="left" w:pos="720"/>
              </w:tabs>
              <w:rPr>
                <w:bCs/>
                <w:sz w:val="18"/>
                <w:szCs w:val="18"/>
              </w:rPr>
            </w:pPr>
          </w:p>
          <w:p w14:paraId="74F40BDC" w14:textId="77777777" w:rsidR="00CC6045" w:rsidRPr="004606D7" w:rsidRDefault="00CC6045" w:rsidP="00CC604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</w:p>
          <w:p w14:paraId="5177E836" w14:textId="77777777" w:rsidR="00CC6045" w:rsidRPr="004606D7" w:rsidRDefault="00CC6045" w:rsidP="00CC6045">
            <w:pPr>
              <w:pStyle w:val="Sidehoved"/>
              <w:rPr>
                <w:sz w:val="18"/>
                <w:szCs w:val="18"/>
              </w:rPr>
            </w:pPr>
            <w:r w:rsidRPr="004606D7">
              <w:rPr>
                <w:sz w:val="18"/>
                <w:szCs w:val="18"/>
              </w:rPr>
              <w:t>DS/EN 1176-1 punkt 7.1</w:t>
            </w:r>
          </w:p>
          <w:p w14:paraId="00145209" w14:textId="77777777" w:rsidR="00CC6045" w:rsidRPr="004606D7" w:rsidRDefault="00CC6045" w:rsidP="00CC6045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269BE4C2" w14:textId="77777777" w:rsidR="00CC6045" w:rsidRPr="004606D7" w:rsidRDefault="00CC6045" w:rsidP="00CC6045">
            <w:pPr>
              <w:pStyle w:val="LPrapitabel"/>
              <w:rPr>
                <w:rFonts w:cs="Arial"/>
                <w:b/>
                <w:sz w:val="18"/>
                <w:szCs w:val="18"/>
              </w:rPr>
            </w:pPr>
            <w:r w:rsidRPr="004606D7">
              <w:rPr>
                <w:rFonts w:cs="Arial"/>
                <w:b/>
                <w:sz w:val="18"/>
                <w:szCs w:val="18"/>
              </w:rPr>
              <w:t>Identifikation af redskaber</w:t>
            </w:r>
          </w:p>
          <w:p w14:paraId="45A3B6E0" w14:textId="77777777" w:rsidR="00CC6045" w:rsidRPr="004606D7" w:rsidRDefault="00CC6045" w:rsidP="00CC6045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34AB9308" w14:textId="77777777" w:rsidR="00CC6045" w:rsidRPr="004606D7" w:rsidRDefault="00CC6045" w:rsidP="00CC6045">
            <w:pPr>
              <w:pStyle w:val="LPrapitabel"/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Redskabet skal mærkes tydeligt og holdbar og med mindst følgende oplysninger, der skal være synlige fra jordniveau:</w:t>
            </w:r>
          </w:p>
          <w:p w14:paraId="353463B6" w14:textId="77777777" w:rsidR="00CC6045" w:rsidRPr="004606D7" w:rsidRDefault="00CC6045" w:rsidP="00CC6045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35E213BC" w14:textId="77777777" w:rsidR="00CC6045" w:rsidRPr="004606D7" w:rsidRDefault="00CC6045" w:rsidP="00CC6045">
            <w:pPr>
              <w:pStyle w:val="Sidehoved"/>
              <w:numPr>
                <w:ilvl w:val="0"/>
                <w:numId w:val="31"/>
              </w:numPr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Producentens eller den autoriserede repræsentants navn og adresse.</w:t>
            </w:r>
          </w:p>
          <w:p w14:paraId="5A056BA9" w14:textId="77777777" w:rsidR="00CC6045" w:rsidRPr="00CC6045" w:rsidRDefault="00CC6045" w:rsidP="00CC6045">
            <w:pPr>
              <w:pStyle w:val="Sidehoved"/>
              <w:numPr>
                <w:ilvl w:val="0"/>
                <w:numId w:val="31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4606D7">
              <w:rPr>
                <w:rFonts w:cs="Arial"/>
                <w:sz w:val="18"/>
                <w:szCs w:val="18"/>
              </w:rPr>
              <w:t>Redskabets identifikation og fremstillings år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4F904CB7" w14:textId="37E4A7C8" w:rsidR="00D97FFE" w:rsidRPr="00CA4F96" w:rsidRDefault="00CC6045" w:rsidP="00CC6045">
            <w:pPr>
              <w:pStyle w:val="Sidehoved"/>
              <w:numPr>
                <w:ilvl w:val="0"/>
                <w:numId w:val="31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6B7756">
              <w:rPr>
                <w:rFonts w:cs="Arial"/>
                <w:sz w:val="18"/>
                <w:szCs w:val="18"/>
              </w:rPr>
              <w:t>Den Europæisk Standard nummer og udgivelsesår.</w:t>
            </w:r>
          </w:p>
        </w:tc>
      </w:tr>
      <w:tr w:rsidR="00D97FFE" w:rsidRPr="00CA4F96" w14:paraId="648D71F0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46EFF10B" w14:textId="003DC490" w:rsidR="00D97FFE" w:rsidRPr="00CA4F96" w:rsidRDefault="00AE15F2" w:rsidP="0041037B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41037B">
              <w:rPr>
                <w:rFonts w:cs="Arial"/>
              </w:rPr>
              <w:t xml:space="preserve"> 1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06971CD3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2A1F701D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03EFCA41" w14:textId="37FD65FF" w:rsidR="00D97FFE" w:rsidRPr="00CA4F96" w:rsidRDefault="00337377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F3EAEAC" wp14:editId="72BFC2EA">
                  <wp:extent cx="2990850" cy="1990725"/>
                  <wp:effectExtent l="0" t="0" r="0" b="9525"/>
                  <wp:docPr id="29704" name="Billede 2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763BA34" w14:textId="77777777" w:rsidR="00337377" w:rsidRPr="00025593" w:rsidRDefault="00337377" w:rsidP="00337377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37EB24AC" w14:textId="77777777" w:rsidR="00337377" w:rsidRPr="00CA4F96" w:rsidRDefault="00337377" w:rsidP="00337377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337377" w14:paraId="75D0E462" w14:textId="77777777" w:rsidTr="001C441D">
              <w:tc>
                <w:tcPr>
                  <w:tcW w:w="4410" w:type="dxa"/>
                </w:tcPr>
                <w:p w14:paraId="52EAB4C6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1125E50D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52E72B06" w14:textId="77777777" w:rsidTr="001C441D">
              <w:tc>
                <w:tcPr>
                  <w:tcW w:w="4410" w:type="dxa"/>
                </w:tcPr>
                <w:p w14:paraId="69D67A70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6423F7D2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79164625" w14:textId="77777777" w:rsidTr="001C441D">
              <w:tc>
                <w:tcPr>
                  <w:tcW w:w="4410" w:type="dxa"/>
                </w:tcPr>
                <w:p w14:paraId="096A6910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524D4328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72905DD6" w14:textId="77777777" w:rsidTr="001C441D">
              <w:tc>
                <w:tcPr>
                  <w:tcW w:w="4410" w:type="dxa"/>
                </w:tcPr>
                <w:p w14:paraId="668DF9DE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6FB7A05F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684B69DE" w14:textId="77777777" w:rsidTr="001C441D">
              <w:tc>
                <w:tcPr>
                  <w:tcW w:w="4410" w:type="dxa"/>
                </w:tcPr>
                <w:p w14:paraId="276CC85D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134F67BD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73F8659D" w14:textId="77777777" w:rsidTr="001C441D">
              <w:tc>
                <w:tcPr>
                  <w:tcW w:w="4410" w:type="dxa"/>
                </w:tcPr>
                <w:p w14:paraId="302949EF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3B0618F6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2F75756D" w14:textId="77777777" w:rsidTr="001C441D">
              <w:tc>
                <w:tcPr>
                  <w:tcW w:w="4410" w:type="dxa"/>
                </w:tcPr>
                <w:p w14:paraId="1B5F267B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2C540CA2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5EDB8F63" w14:textId="77777777" w:rsidTr="001C441D">
              <w:tc>
                <w:tcPr>
                  <w:tcW w:w="4410" w:type="dxa"/>
                </w:tcPr>
                <w:p w14:paraId="48269084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0A830175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74B4368C" w14:textId="77777777" w:rsidTr="001C441D">
              <w:tc>
                <w:tcPr>
                  <w:tcW w:w="4410" w:type="dxa"/>
                </w:tcPr>
                <w:p w14:paraId="2818B769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574106F1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4F9AB4DB" w14:textId="77777777" w:rsidTr="001C441D">
              <w:tc>
                <w:tcPr>
                  <w:tcW w:w="4410" w:type="dxa"/>
                </w:tcPr>
                <w:p w14:paraId="409D8162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7579756C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097D7DB0" w14:textId="77777777" w:rsidTr="001C441D">
              <w:tc>
                <w:tcPr>
                  <w:tcW w:w="4410" w:type="dxa"/>
                </w:tcPr>
                <w:p w14:paraId="7D1922E0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485BEC1A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00A6B285" w14:textId="77777777" w:rsidTr="001C441D">
              <w:tc>
                <w:tcPr>
                  <w:tcW w:w="4410" w:type="dxa"/>
                </w:tcPr>
                <w:p w14:paraId="2E4B6D0E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1EA37AB2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5F96A722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6B3D3A6E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32AB993A" w14:textId="667ECA3D" w:rsidR="00D97FFE" w:rsidRPr="00CA4F96" w:rsidRDefault="00C84F7C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 w:rsidR="00CC6045">
              <w:rPr>
                <w:rFonts w:cs="Arial"/>
              </w:rPr>
              <w:t>4</w:t>
            </w:r>
            <w:r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5B95CD12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5220BBB2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13CB595B" w14:textId="0D2E728E" w:rsidR="00D97FFE" w:rsidRPr="00CA4F96" w:rsidRDefault="00337377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917277" wp14:editId="09C80CFB">
                      <wp:simplePos x="0" y="0"/>
                      <wp:positionH relativeFrom="column">
                        <wp:posOffset>2044700</wp:posOffset>
                      </wp:positionH>
                      <wp:positionV relativeFrom="paragraph">
                        <wp:posOffset>376555</wp:posOffset>
                      </wp:positionV>
                      <wp:extent cx="198755" cy="977900"/>
                      <wp:effectExtent l="0" t="8572" r="21272" b="78423"/>
                      <wp:wrapNone/>
                      <wp:docPr id="29706" name="Pil: opadgående 29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928077">
                                <a:off x="0" y="0"/>
                                <a:ext cx="198755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86E08" id="Pil: opadgående 29706" o:spid="_x0000_s1026" type="#_x0000_t68" style="position:absolute;margin-left:161pt;margin-top:29.65pt;width:15.65pt;height:77pt;rotation:-619525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" adj="2195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19E1F879" wp14:editId="0D05F57E">
                  <wp:extent cx="2990850" cy="1990725"/>
                  <wp:effectExtent l="0" t="0" r="0" b="9525"/>
                  <wp:docPr id="29705" name="Billede 29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394F32C6" w14:textId="77777777" w:rsidR="00337377" w:rsidRPr="00AE7389" w:rsidRDefault="00337377" w:rsidP="00337377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DS/EN 1176-2 punkt 4.2</w:t>
            </w:r>
          </w:p>
          <w:p w14:paraId="2E5BBA09" w14:textId="77777777" w:rsidR="00337377" w:rsidRPr="00AE7389" w:rsidRDefault="00337377" w:rsidP="00337377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0FFCB886" w14:textId="77777777" w:rsidR="00337377" w:rsidRPr="00AE7389" w:rsidRDefault="00337377" w:rsidP="00337377">
            <w:pPr>
              <w:pStyle w:val="Sidehoved"/>
              <w:tabs>
                <w:tab w:val="left" w:pos="720"/>
              </w:tabs>
              <w:rPr>
                <w:b/>
                <w:sz w:val="18"/>
                <w:szCs w:val="18"/>
              </w:rPr>
            </w:pPr>
            <w:r w:rsidRPr="00AE7389">
              <w:rPr>
                <w:b/>
                <w:sz w:val="18"/>
                <w:szCs w:val="18"/>
              </w:rPr>
              <w:t>Frihøjde</w:t>
            </w:r>
          </w:p>
          <w:p w14:paraId="6D3FAA91" w14:textId="77777777" w:rsidR="00337377" w:rsidRPr="00AE7389" w:rsidRDefault="00337377" w:rsidP="00337377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3E7F7E3A" w14:textId="77777777" w:rsidR="00337377" w:rsidRPr="00AE7389" w:rsidRDefault="00337377" w:rsidP="00337377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>For gruppegyngesæde skal mindste frihøjde i hvileposition være 400 mm</w:t>
            </w:r>
          </w:p>
          <w:p w14:paraId="3C1A5328" w14:textId="77777777" w:rsidR="00337377" w:rsidRPr="00AE7389" w:rsidRDefault="00337377" w:rsidP="00337377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</w:p>
          <w:p w14:paraId="58F5086F" w14:textId="77777777" w:rsidR="00337377" w:rsidRPr="00AE7389" w:rsidRDefault="00337377" w:rsidP="00337377">
            <w:pPr>
              <w:pStyle w:val="Sidehoved"/>
              <w:tabs>
                <w:tab w:val="left" w:pos="720"/>
              </w:tabs>
              <w:rPr>
                <w:sz w:val="18"/>
                <w:szCs w:val="18"/>
              </w:rPr>
            </w:pPr>
            <w:r w:rsidRPr="00AE7389">
              <w:rPr>
                <w:sz w:val="18"/>
                <w:szCs w:val="18"/>
              </w:rPr>
              <w:t xml:space="preserve">Målt til </w:t>
            </w:r>
            <w:r>
              <w:rPr>
                <w:sz w:val="18"/>
                <w:szCs w:val="18"/>
              </w:rPr>
              <w:t>3</w:t>
            </w:r>
            <w:r w:rsidRPr="00AE7389">
              <w:rPr>
                <w:sz w:val="18"/>
                <w:szCs w:val="18"/>
              </w:rPr>
              <w:t>50 mm</w:t>
            </w:r>
          </w:p>
          <w:p w14:paraId="4B518189" w14:textId="77777777" w:rsidR="00337377" w:rsidRDefault="00337377" w:rsidP="00337377">
            <w:pPr>
              <w:pStyle w:val="LPrapitabel"/>
              <w:rPr>
                <w:rFonts w:cs="Arial"/>
              </w:rPr>
            </w:pPr>
          </w:p>
          <w:p w14:paraId="10E33E3D" w14:textId="77777777" w:rsidR="00337377" w:rsidRDefault="00337377" w:rsidP="00337377">
            <w:pPr>
              <w:pStyle w:val="LPrapitabel"/>
              <w:rPr>
                <w:rFonts w:cs="Arial"/>
              </w:rPr>
            </w:pPr>
          </w:p>
          <w:p w14:paraId="78D758FD" w14:textId="77777777" w:rsidR="00337377" w:rsidRDefault="00337377" w:rsidP="00337377">
            <w:pPr>
              <w:pStyle w:val="LPrapitabel"/>
              <w:rPr>
                <w:rFonts w:cs="Arial"/>
              </w:rPr>
            </w:pPr>
          </w:p>
          <w:p w14:paraId="787DCFE7" w14:textId="77777777" w:rsidR="00337377" w:rsidRPr="00A9156E" w:rsidRDefault="00337377" w:rsidP="00337377">
            <w:pPr>
              <w:pStyle w:val="LPrapitabel"/>
              <w:rPr>
                <w:rFonts w:cs="Arial"/>
                <w:i/>
              </w:rPr>
            </w:pPr>
            <w:r w:rsidRPr="00A9156E">
              <w:rPr>
                <w:rFonts w:cs="Arial"/>
                <w:i/>
              </w:rPr>
              <w:t>Der er laver en risikovurdering</w:t>
            </w:r>
          </w:p>
          <w:p w14:paraId="6D9C8D39" w14:textId="30F0917B" w:rsidR="00D97FFE" w:rsidRPr="00CA4F96" w:rsidRDefault="00D97FFE" w:rsidP="00356F69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7F8448BA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5A0D156F" w14:textId="55CE70D6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AA3BF5">
              <w:rPr>
                <w:rFonts w:cs="Arial"/>
              </w:rPr>
              <w:t>1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675E05EE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2FC17F8B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0A4F7224" w14:textId="34CCCAC5" w:rsidR="00D97FFE" w:rsidRPr="00CA4F96" w:rsidRDefault="00337377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F8BB75E" wp14:editId="1E0655C9">
                  <wp:extent cx="2990850" cy="1990725"/>
                  <wp:effectExtent l="0" t="0" r="0" b="9525"/>
                  <wp:docPr id="29707" name="Billede 29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417B6CB0" w14:textId="77777777" w:rsidR="00337377" w:rsidRPr="00025593" w:rsidRDefault="00337377" w:rsidP="00337377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37056897" w14:textId="77777777" w:rsidR="00337377" w:rsidRPr="00CA4F96" w:rsidRDefault="00337377" w:rsidP="00337377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337377" w14:paraId="4FD9DCCD" w14:textId="77777777" w:rsidTr="001C441D">
              <w:tc>
                <w:tcPr>
                  <w:tcW w:w="4410" w:type="dxa"/>
                </w:tcPr>
                <w:p w14:paraId="658A3BB9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0322245E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249E95DE" w14:textId="77777777" w:rsidTr="001C441D">
              <w:tc>
                <w:tcPr>
                  <w:tcW w:w="4410" w:type="dxa"/>
                </w:tcPr>
                <w:p w14:paraId="73F87638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1DDC39B5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4C9601BB" w14:textId="77777777" w:rsidTr="001C441D">
              <w:tc>
                <w:tcPr>
                  <w:tcW w:w="4410" w:type="dxa"/>
                </w:tcPr>
                <w:p w14:paraId="72E83991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51F55A4C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5CB23252" w14:textId="77777777" w:rsidTr="001C441D">
              <w:tc>
                <w:tcPr>
                  <w:tcW w:w="4410" w:type="dxa"/>
                </w:tcPr>
                <w:p w14:paraId="31CD40E5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2A3F627E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538B002A" w14:textId="77777777" w:rsidTr="001C441D">
              <w:tc>
                <w:tcPr>
                  <w:tcW w:w="4410" w:type="dxa"/>
                </w:tcPr>
                <w:p w14:paraId="3B41569F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54A4DBA4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42306BD4" w14:textId="77777777" w:rsidTr="001C441D">
              <w:tc>
                <w:tcPr>
                  <w:tcW w:w="4410" w:type="dxa"/>
                </w:tcPr>
                <w:p w14:paraId="16922014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7EE56A6A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0FADFA34" w14:textId="77777777" w:rsidTr="001C441D">
              <w:tc>
                <w:tcPr>
                  <w:tcW w:w="4410" w:type="dxa"/>
                </w:tcPr>
                <w:p w14:paraId="56A57FA7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261F0921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0C6E9282" w14:textId="77777777" w:rsidTr="001C441D">
              <w:tc>
                <w:tcPr>
                  <w:tcW w:w="4410" w:type="dxa"/>
                </w:tcPr>
                <w:p w14:paraId="20644DBF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43075C59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1D283E4E" w14:textId="77777777" w:rsidTr="001C441D">
              <w:tc>
                <w:tcPr>
                  <w:tcW w:w="4410" w:type="dxa"/>
                </w:tcPr>
                <w:p w14:paraId="08F74658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11524B87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6EEB349D" w14:textId="77777777" w:rsidTr="001C441D">
              <w:tc>
                <w:tcPr>
                  <w:tcW w:w="4410" w:type="dxa"/>
                </w:tcPr>
                <w:p w14:paraId="2BEAFC05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70D322CE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337377" w14:paraId="7DFF8CB3" w14:textId="77777777" w:rsidTr="001C441D">
              <w:tc>
                <w:tcPr>
                  <w:tcW w:w="4410" w:type="dxa"/>
                </w:tcPr>
                <w:p w14:paraId="504E6DEF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6BDC5040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337377" w14:paraId="3EBDFC21" w14:textId="77777777" w:rsidTr="001C441D">
              <w:tc>
                <w:tcPr>
                  <w:tcW w:w="4410" w:type="dxa"/>
                </w:tcPr>
                <w:p w14:paraId="4FC5AD22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6D8FBFCD" w14:textId="77777777" w:rsidR="00337377" w:rsidRDefault="00337377" w:rsidP="00337377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5AE48A43" w14:textId="21D90324" w:rsidR="00D97FFE" w:rsidRPr="00CA4F96" w:rsidRDefault="00D97FFE" w:rsidP="00356F69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4554F147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246B50E8" w14:textId="79F93046" w:rsidR="00D97FFE" w:rsidRPr="00CA4F96" w:rsidRDefault="002B78C3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>
              <w:rPr>
                <w:rFonts w:cs="Arial"/>
              </w:rPr>
              <w:t>19: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50F40DEB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77A52294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007DCDA8" w14:textId="2C746E06" w:rsidR="00D97FFE" w:rsidRPr="00CA4F96" w:rsidRDefault="00337377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0910E5" wp14:editId="28AB9592">
                      <wp:simplePos x="0" y="0"/>
                      <wp:positionH relativeFrom="column">
                        <wp:posOffset>1969135</wp:posOffset>
                      </wp:positionH>
                      <wp:positionV relativeFrom="paragraph">
                        <wp:posOffset>643255</wp:posOffset>
                      </wp:positionV>
                      <wp:extent cx="227330" cy="977900"/>
                      <wp:effectExtent l="0" t="165735" r="6985" b="140335"/>
                      <wp:wrapNone/>
                      <wp:docPr id="29709" name="Pil: opadgående 29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476576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E747C" id="Pil: opadgående 29709" o:spid="_x0000_s1026" type="#_x0000_t68" style="position:absolute;margin-left:155.05pt;margin-top:50.65pt;width:17.9pt;height:77pt;rotation:-45038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" adj="2511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392B5623" wp14:editId="4E945A26">
                  <wp:extent cx="2990850" cy="1990725"/>
                  <wp:effectExtent l="0" t="0" r="0" b="9525"/>
                  <wp:docPr id="29725" name="Billede 29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3B1703C0" w14:textId="77777777" w:rsidR="00337377" w:rsidRPr="002D0B76" w:rsidRDefault="00337377" w:rsidP="00337377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7CF79F95" w14:textId="77777777" w:rsidR="00337377" w:rsidRPr="002D0B76" w:rsidRDefault="00337377" w:rsidP="00337377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 xml:space="preserve">DS/EN 1176-7 punkt 8.2.7 </w:t>
            </w:r>
            <w:r>
              <w:rPr>
                <w:rFonts w:eastAsia="Times New Roman" w:cs="Times New Roman"/>
                <w:bCs/>
                <w:sz w:val="18"/>
                <w:szCs w:val="18"/>
              </w:rPr>
              <w:t>a</w:t>
            </w: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>)</w:t>
            </w:r>
          </w:p>
          <w:p w14:paraId="42B2183B" w14:textId="77777777" w:rsidR="00337377" w:rsidRPr="002D0B76" w:rsidRDefault="00337377" w:rsidP="00337377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45586813" w14:textId="77777777" w:rsidR="00337377" w:rsidRPr="002D0B76" w:rsidRDefault="00337377" w:rsidP="00337377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/>
                <w:bCs/>
                <w:sz w:val="18"/>
                <w:szCs w:val="18"/>
              </w:rPr>
              <w:t>Korrigerende vedligeholdelse</w:t>
            </w:r>
          </w:p>
          <w:p w14:paraId="6B9D762B" w14:textId="77777777" w:rsidR="00337377" w:rsidRPr="002D0B76" w:rsidRDefault="00337377" w:rsidP="00337377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  <w:p w14:paraId="12CB4496" w14:textId="77777777" w:rsidR="00337377" w:rsidRPr="002D0B76" w:rsidRDefault="00337377" w:rsidP="00337377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>Vedligeholdelsen bør omfatte foranstaltninger til afhjælpning af fejl eller genetablering af nødvendigt sikkerhedsniveau for legepladsredskabet og underlag.</w:t>
            </w:r>
          </w:p>
          <w:p w14:paraId="1B12F6CD" w14:textId="77777777" w:rsidR="00337377" w:rsidRPr="002D0B76" w:rsidRDefault="00337377" w:rsidP="00337377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450EA2D7" w14:textId="4192D4D0" w:rsidR="00D97FFE" w:rsidRPr="00CA4F96" w:rsidRDefault="00337377" w:rsidP="00337377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eastAsiaTheme="minorHAnsi" w:cstheme="minorBidi"/>
                <w:bCs/>
                <w:sz w:val="18"/>
                <w:szCs w:val="18"/>
              </w:rPr>
              <w:t>Udskiftning af befæstelseselementer.</w:t>
            </w:r>
          </w:p>
        </w:tc>
      </w:tr>
      <w:tr w:rsidR="00D97FFE" w:rsidRPr="00CA4F96" w14:paraId="39E45143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09AA061B" w14:textId="2AA7E674" w:rsidR="00D97FFE" w:rsidRPr="00CA4F96" w:rsidRDefault="00C340C6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 w:rsidR="00804A7D">
              <w:rPr>
                <w:rFonts w:cs="Arial"/>
              </w:rPr>
              <w:t>27</w:t>
            </w:r>
            <w:r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3DD355C9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1A81F0B1" w14:textId="77777777" w:rsidTr="00AB2E95">
        <w:trPr>
          <w:trHeight w:val="3483"/>
        </w:trPr>
        <w:tc>
          <w:tcPr>
            <w:tcW w:w="4871" w:type="dxa"/>
            <w:tcBorders>
              <w:bottom w:val="nil"/>
            </w:tcBorders>
            <w:vAlign w:val="bottom"/>
          </w:tcPr>
          <w:p w14:paraId="717AAFBA" w14:textId="749796B9" w:rsidR="00D97FFE" w:rsidRPr="00CA4F96" w:rsidRDefault="00B303D4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C32CF6" wp14:editId="49A8A77E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551815</wp:posOffset>
                      </wp:positionV>
                      <wp:extent cx="227330" cy="977900"/>
                      <wp:effectExtent l="0" t="127635" r="26035" b="83185"/>
                      <wp:wrapNone/>
                      <wp:docPr id="29711" name="Pil: opadgående 29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012648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DE931" id="Pil: opadgående 29711" o:spid="_x0000_s1026" type="#_x0000_t68" style="position:absolute;margin-left:156.45pt;margin-top:43.45pt;width:17.9pt;height:77pt;rotation:-501061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" adj="2511" fillcolor="red" strokecolor="red" strokeweight="2pt"/>
                  </w:pict>
                </mc:Fallback>
              </mc:AlternateContent>
            </w:r>
            <w:r>
              <w:rPr>
                <w:rFonts w:cs="Arial"/>
                <w:noProof/>
              </w:rPr>
              <w:drawing>
                <wp:inline distT="0" distB="0" distL="0" distR="0" wp14:anchorId="5B832D28" wp14:editId="52682DFF">
                  <wp:extent cx="2990850" cy="1990725"/>
                  <wp:effectExtent l="0" t="0" r="0" b="9525"/>
                  <wp:docPr id="29724" name="Billede 29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3E64CCFF" w14:textId="77777777" w:rsidR="00B303D4" w:rsidRPr="002D0B76" w:rsidRDefault="00B303D4" w:rsidP="00B303D4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3C192F8C" w14:textId="77777777" w:rsidR="00B303D4" w:rsidRPr="002D0B76" w:rsidRDefault="00B303D4" w:rsidP="00B303D4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 xml:space="preserve">DS/EN 1176-7 punkt 8.2.7 </w:t>
            </w:r>
            <w:r>
              <w:rPr>
                <w:rFonts w:eastAsia="Times New Roman" w:cs="Times New Roman"/>
                <w:bCs/>
                <w:sz w:val="18"/>
                <w:szCs w:val="18"/>
              </w:rPr>
              <w:t>a</w:t>
            </w: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>)</w:t>
            </w:r>
          </w:p>
          <w:p w14:paraId="2D41F0B1" w14:textId="77777777" w:rsidR="00B303D4" w:rsidRPr="002D0B76" w:rsidRDefault="00B303D4" w:rsidP="00B303D4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55BB802E" w14:textId="77777777" w:rsidR="00B303D4" w:rsidRPr="002D0B76" w:rsidRDefault="00B303D4" w:rsidP="00B303D4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/>
                <w:bCs/>
                <w:sz w:val="18"/>
                <w:szCs w:val="18"/>
              </w:rPr>
              <w:t>Korrigerende vedligeholdelse</w:t>
            </w:r>
          </w:p>
          <w:p w14:paraId="1531424D" w14:textId="77777777" w:rsidR="00B303D4" w:rsidRPr="002D0B76" w:rsidRDefault="00B303D4" w:rsidP="00B303D4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  <w:p w14:paraId="1DC9326E" w14:textId="77777777" w:rsidR="00B303D4" w:rsidRPr="002D0B76" w:rsidRDefault="00B303D4" w:rsidP="00B303D4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  <w:r w:rsidRPr="002D0B76">
              <w:rPr>
                <w:rFonts w:eastAsia="Times New Roman" w:cs="Times New Roman"/>
                <w:bCs/>
                <w:sz w:val="18"/>
                <w:szCs w:val="18"/>
              </w:rPr>
              <w:t>Vedligeholdelsen bør omfatte foranstaltninger til afhjælpning af fejl eller genetablering af nødvendigt sikkerhedsniveau for legepladsredskabet og underlag.</w:t>
            </w:r>
          </w:p>
          <w:p w14:paraId="4AA0711D" w14:textId="77777777" w:rsidR="00B303D4" w:rsidRPr="002D0B76" w:rsidRDefault="00B303D4" w:rsidP="00B303D4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eastAsia="Times New Roman" w:cs="Times New Roman"/>
                <w:bCs/>
                <w:sz w:val="18"/>
                <w:szCs w:val="18"/>
              </w:rPr>
            </w:pPr>
          </w:p>
          <w:p w14:paraId="56EE48EE" w14:textId="0820467F" w:rsidR="00D97FFE" w:rsidRPr="00CA4F96" w:rsidRDefault="00B303D4" w:rsidP="00B303D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eastAsiaTheme="minorHAnsi" w:cstheme="minorBidi"/>
                <w:bCs/>
                <w:sz w:val="18"/>
                <w:szCs w:val="18"/>
              </w:rPr>
              <w:t>Udskiftning af befæstelseselementer.</w:t>
            </w:r>
          </w:p>
        </w:tc>
      </w:tr>
      <w:tr w:rsidR="00D97FFE" w:rsidRPr="00CA4F96" w14:paraId="106BE3FC" w14:textId="77777777" w:rsidTr="00AB2E95">
        <w:trPr>
          <w:trHeight w:hRule="exact" w:val="299"/>
        </w:trPr>
        <w:tc>
          <w:tcPr>
            <w:tcW w:w="4871" w:type="dxa"/>
            <w:tcBorders>
              <w:top w:val="nil"/>
            </w:tcBorders>
            <w:vAlign w:val="bottom"/>
          </w:tcPr>
          <w:p w14:paraId="510FCCAD" w14:textId="201FF814" w:rsidR="00D97FFE" w:rsidRPr="00CA4F96" w:rsidRDefault="00AE15F2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="00D97FFE" w:rsidRPr="00CA4F96">
              <w:rPr>
                <w:rFonts w:cs="Arial"/>
              </w:rPr>
              <w:t xml:space="preserve"> </w:t>
            </w:r>
            <w:r w:rsidR="00FF659F">
              <w:rPr>
                <w:rFonts w:cs="Arial"/>
              </w:rPr>
              <w:t>1</w:t>
            </w:r>
            <w:r w:rsidR="00044404">
              <w:rPr>
                <w:rFonts w:cs="Arial"/>
              </w:rPr>
              <w:t>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2908EB2C" w14:textId="77777777" w:rsidR="00D97FFE" w:rsidRPr="00CA4F96" w:rsidRDefault="00D97FFE" w:rsidP="00AB2E95">
            <w:pPr>
              <w:pStyle w:val="LPrapitabel"/>
              <w:rPr>
                <w:rFonts w:cs="Arial"/>
              </w:rPr>
            </w:pPr>
          </w:p>
        </w:tc>
      </w:tr>
      <w:tr w:rsidR="00D97FFE" w:rsidRPr="00CA4F96" w14:paraId="121FD38A" w14:textId="77777777" w:rsidTr="00AB2E95">
        <w:trPr>
          <w:trHeight w:val="3524"/>
        </w:trPr>
        <w:tc>
          <w:tcPr>
            <w:tcW w:w="4871" w:type="dxa"/>
            <w:tcBorders>
              <w:bottom w:val="nil"/>
            </w:tcBorders>
            <w:vAlign w:val="bottom"/>
          </w:tcPr>
          <w:p w14:paraId="1FE2DD96" w14:textId="5C6B206D" w:rsidR="00D97FFE" w:rsidRPr="00CA4F96" w:rsidRDefault="00B303D4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4C7ED69" wp14:editId="54EB99A1">
                  <wp:extent cx="2990850" cy="1990725"/>
                  <wp:effectExtent l="0" t="0" r="0" b="9525"/>
                  <wp:docPr id="29723" name="Billede 29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0C307A31" w14:textId="77777777" w:rsidR="00B303D4" w:rsidRPr="00025593" w:rsidRDefault="00B303D4" w:rsidP="00B303D4">
            <w:pPr>
              <w:pStyle w:val="LPrapitabel"/>
              <w:rPr>
                <w:rFonts w:ascii="Verdana" w:hAnsi="Verdana" w:cs="Verdana"/>
              </w:rPr>
            </w:pP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d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</w:rPr>
              <w:t>ka</w:t>
            </w:r>
            <w:r w:rsidRPr="00B642C1">
              <w:rPr>
                <w:rFonts w:ascii="Verdana" w:hAnsi="Verdana" w:cs="Verdana"/>
                <w:spacing w:val="3"/>
              </w:rPr>
              <w:t>b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r</w:t>
            </w:r>
            <w:r w:rsidRPr="00B642C1">
              <w:rPr>
                <w:rFonts w:ascii="Times New Roman" w:hAnsi="Times New Roman"/>
                <w:spacing w:val="20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1"/>
              </w:rPr>
              <w:t>n</w:t>
            </w:r>
            <w:r w:rsidRPr="00B642C1">
              <w:rPr>
                <w:rFonts w:ascii="Verdana" w:hAnsi="Verdana" w:cs="Verdana"/>
                <w:spacing w:val="-1"/>
              </w:rPr>
              <w:t>s</w:t>
            </w:r>
            <w:r w:rsidRPr="00B642C1">
              <w:rPr>
                <w:rFonts w:ascii="Verdana" w:hAnsi="Verdana" w:cs="Verdana"/>
                <w:spacing w:val="-2"/>
              </w:rPr>
              <w:t>p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ce</w:t>
            </w:r>
            <w:r w:rsidRPr="00B642C1">
              <w:rPr>
                <w:rFonts w:ascii="Verdana" w:hAnsi="Verdana" w:cs="Verdana"/>
                <w:spacing w:val="1"/>
              </w:rPr>
              <w:t>r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t</w:t>
            </w:r>
            <w:r w:rsidRPr="00B642C1">
              <w:rPr>
                <w:rFonts w:ascii="Times New Roman" w:hAnsi="Times New Roman"/>
                <w:spacing w:val="22"/>
              </w:rPr>
              <w:t xml:space="preserve"> </w:t>
            </w:r>
            <w:r w:rsidRPr="00B642C1">
              <w:rPr>
                <w:rFonts w:ascii="Verdana" w:hAnsi="Verdana" w:cs="Verdana"/>
                <w:spacing w:val="3"/>
              </w:rPr>
              <w:t>i</w:t>
            </w:r>
            <w:r w:rsidRPr="00B642C1">
              <w:rPr>
                <w:rFonts w:ascii="Verdana" w:hAnsi="Verdana" w:cs="Verdana"/>
                <w:spacing w:val="-1"/>
              </w:rPr>
              <w:t>h</w:t>
            </w:r>
            <w:r w:rsidRPr="00B642C1">
              <w:rPr>
                <w:rFonts w:ascii="Verdana" w:hAnsi="Verdana" w:cs="Verdana"/>
                <w:spacing w:val="1"/>
              </w:rPr>
              <w:t>t</w:t>
            </w:r>
            <w:r w:rsidRPr="00B642C1">
              <w:rPr>
                <w:rFonts w:ascii="Verdana" w:hAnsi="Verdana" w:cs="Verdana"/>
              </w:rPr>
              <w:t>.</w:t>
            </w:r>
            <w:r w:rsidRPr="00B642C1">
              <w:rPr>
                <w:rFonts w:ascii="Times New Roman" w:hAnsi="Times New Roman"/>
                <w:spacing w:val="18"/>
              </w:rPr>
              <w:t xml:space="preserve"> </w:t>
            </w:r>
            <w:r w:rsidRPr="00B642C1">
              <w:rPr>
                <w:rFonts w:ascii="Verdana" w:hAnsi="Verdana" w:cs="Verdana"/>
              </w:rPr>
              <w:t>f</w:t>
            </w:r>
            <w:r w:rsidRPr="00B642C1">
              <w:rPr>
                <w:rFonts w:ascii="Verdana" w:hAnsi="Verdana" w:cs="Verdana"/>
                <w:spacing w:val="-1"/>
              </w:rPr>
              <w:t>ø</w:t>
            </w:r>
            <w:r w:rsidRPr="00B642C1">
              <w:rPr>
                <w:rFonts w:ascii="Verdana" w:hAnsi="Verdana" w:cs="Verdana"/>
                <w:spacing w:val="3"/>
              </w:rPr>
              <w:t>l</w:t>
            </w:r>
            <w:r w:rsidRPr="00B642C1">
              <w:rPr>
                <w:rFonts w:ascii="Verdana" w:hAnsi="Verdana" w:cs="Verdana"/>
                <w:spacing w:val="1"/>
              </w:rPr>
              <w:t>g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  <w:spacing w:val="1"/>
              </w:rPr>
              <w:t>nd</w:t>
            </w:r>
            <w:r w:rsidRPr="00B642C1">
              <w:rPr>
                <w:rFonts w:ascii="Verdana" w:hAnsi="Verdana" w:cs="Verdana"/>
                <w:spacing w:val="-1"/>
              </w:rPr>
              <w:t>e</w:t>
            </w:r>
            <w:r w:rsidRPr="00B642C1">
              <w:rPr>
                <w:rFonts w:ascii="Verdana" w:hAnsi="Verdana" w:cs="Verdana"/>
              </w:rPr>
              <w:t>:</w:t>
            </w:r>
            <w:r w:rsidRPr="00672D3A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3ACC68F7" w14:textId="77777777" w:rsidR="00B303D4" w:rsidRPr="00CA4F96" w:rsidRDefault="00B303D4" w:rsidP="00B303D4">
            <w:pPr>
              <w:pStyle w:val="LPrapitabel"/>
              <w:rPr>
                <w:rFonts w:cs="Arial"/>
              </w:rPr>
            </w:pPr>
          </w:p>
          <w:tbl>
            <w:tblPr>
              <w:tblStyle w:val="Tabel-Git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10"/>
              <w:gridCol w:w="307"/>
            </w:tblGrid>
            <w:tr w:rsidR="00B303D4" w14:paraId="5D10659E" w14:textId="77777777" w:rsidTr="001C441D">
              <w:tc>
                <w:tcPr>
                  <w:tcW w:w="4410" w:type="dxa"/>
                </w:tcPr>
                <w:p w14:paraId="4EE3AA4A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1: Generelle krav.</w:t>
                  </w:r>
                </w:p>
              </w:tc>
              <w:tc>
                <w:tcPr>
                  <w:tcW w:w="307" w:type="dxa"/>
                </w:tcPr>
                <w:p w14:paraId="0F08BB91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B303D4" w14:paraId="0019EC47" w14:textId="77777777" w:rsidTr="001C441D">
              <w:tc>
                <w:tcPr>
                  <w:tcW w:w="4410" w:type="dxa"/>
                </w:tcPr>
                <w:p w14:paraId="5917443A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2: Gynger.</w:t>
                  </w:r>
                </w:p>
              </w:tc>
              <w:tc>
                <w:tcPr>
                  <w:tcW w:w="307" w:type="dxa"/>
                </w:tcPr>
                <w:p w14:paraId="6CA13923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49CE1A2F" w14:textId="77777777" w:rsidTr="001C441D">
              <w:tc>
                <w:tcPr>
                  <w:tcW w:w="4410" w:type="dxa"/>
                </w:tcPr>
                <w:p w14:paraId="7D8A1D4E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3: Rutsjebaner.</w:t>
                  </w:r>
                </w:p>
              </w:tc>
              <w:tc>
                <w:tcPr>
                  <w:tcW w:w="307" w:type="dxa"/>
                </w:tcPr>
                <w:p w14:paraId="36933E69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5E9D22A8" w14:textId="77777777" w:rsidTr="001C441D">
              <w:tc>
                <w:tcPr>
                  <w:tcW w:w="4410" w:type="dxa"/>
                </w:tcPr>
                <w:p w14:paraId="02CF6754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4: Svævebaner.</w:t>
                  </w:r>
                </w:p>
              </w:tc>
              <w:tc>
                <w:tcPr>
                  <w:tcW w:w="307" w:type="dxa"/>
                </w:tcPr>
                <w:p w14:paraId="69BBA45B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661B7C94" w14:textId="77777777" w:rsidTr="001C441D">
              <w:tc>
                <w:tcPr>
                  <w:tcW w:w="4410" w:type="dxa"/>
                </w:tcPr>
                <w:p w14:paraId="4D477194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5: Karruseller.</w:t>
                  </w:r>
                </w:p>
              </w:tc>
              <w:tc>
                <w:tcPr>
                  <w:tcW w:w="307" w:type="dxa"/>
                </w:tcPr>
                <w:p w14:paraId="48DD1FD8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5B3AAF97" w14:textId="77777777" w:rsidTr="001C441D">
              <w:tc>
                <w:tcPr>
                  <w:tcW w:w="4410" w:type="dxa"/>
                </w:tcPr>
                <w:p w14:paraId="4787352C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6: Vipper.</w:t>
                  </w:r>
                </w:p>
              </w:tc>
              <w:tc>
                <w:tcPr>
                  <w:tcW w:w="307" w:type="dxa"/>
                </w:tcPr>
                <w:p w14:paraId="290FB90B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291E05AA" w14:textId="77777777" w:rsidTr="001C441D">
              <w:tc>
                <w:tcPr>
                  <w:tcW w:w="4410" w:type="dxa"/>
                </w:tcPr>
                <w:p w14:paraId="756F1077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7: Insp. &amp; Vedligehold</w:t>
                  </w:r>
                </w:p>
              </w:tc>
              <w:tc>
                <w:tcPr>
                  <w:tcW w:w="307" w:type="dxa"/>
                </w:tcPr>
                <w:p w14:paraId="40D7928D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x</w:t>
                  </w:r>
                </w:p>
              </w:tc>
            </w:tr>
            <w:tr w:rsidR="00B303D4" w14:paraId="1E4A569D" w14:textId="77777777" w:rsidTr="001C441D">
              <w:tc>
                <w:tcPr>
                  <w:tcW w:w="4410" w:type="dxa"/>
                </w:tcPr>
                <w:p w14:paraId="7FCC0772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1176 Del 10: Lukkede legesystemer.</w:t>
                  </w:r>
                </w:p>
              </w:tc>
              <w:tc>
                <w:tcPr>
                  <w:tcW w:w="307" w:type="dxa"/>
                </w:tcPr>
                <w:p w14:paraId="5146A590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5120D83F" w14:textId="77777777" w:rsidTr="001C441D">
              <w:tc>
                <w:tcPr>
                  <w:tcW w:w="4410" w:type="dxa"/>
                </w:tcPr>
                <w:p w14:paraId="24E97B96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DS/EN 1176 Del 11: 3dimensionelle klatrenet. </w:t>
                  </w:r>
                </w:p>
              </w:tc>
              <w:tc>
                <w:tcPr>
                  <w:tcW w:w="307" w:type="dxa"/>
                </w:tcPr>
                <w:p w14:paraId="2C36E5F6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426B7172" w14:textId="77777777" w:rsidTr="001C441D">
              <w:tc>
                <w:tcPr>
                  <w:tcW w:w="4410" w:type="dxa"/>
                </w:tcPr>
                <w:p w14:paraId="7414C678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DS/EN 1177: Stødabsorberende underlag.</w:t>
                  </w:r>
                </w:p>
              </w:tc>
              <w:tc>
                <w:tcPr>
                  <w:tcW w:w="307" w:type="dxa"/>
                </w:tcPr>
                <w:p w14:paraId="5C0EE4C6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4BF9E486" w14:textId="77777777" w:rsidTr="001C441D">
              <w:tc>
                <w:tcPr>
                  <w:tcW w:w="4410" w:type="dxa"/>
                </w:tcPr>
                <w:p w14:paraId="2EEC035F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Andre relevante standarder; Ex. Hegn, låger</w:t>
                  </w:r>
                </w:p>
              </w:tc>
              <w:tc>
                <w:tcPr>
                  <w:tcW w:w="307" w:type="dxa"/>
                </w:tcPr>
                <w:p w14:paraId="2F4A2F00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  <w:tr w:rsidR="00B303D4" w14:paraId="6E350D4A" w14:textId="77777777" w:rsidTr="001C441D">
              <w:tc>
                <w:tcPr>
                  <w:tcW w:w="4410" w:type="dxa"/>
                </w:tcPr>
                <w:p w14:paraId="4CC0B422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Andet:</w:t>
                  </w:r>
                </w:p>
              </w:tc>
              <w:tc>
                <w:tcPr>
                  <w:tcW w:w="307" w:type="dxa"/>
                </w:tcPr>
                <w:p w14:paraId="17CB52D2" w14:textId="77777777" w:rsidR="00B303D4" w:rsidRDefault="00B303D4" w:rsidP="00B303D4">
                  <w:pPr>
                    <w:pStyle w:val="LPrapitabel"/>
                    <w:rPr>
                      <w:rFonts w:cs="Arial"/>
                    </w:rPr>
                  </w:pPr>
                </w:p>
              </w:tc>
            </w:tr>
          </w:tbl>
          <w:p w14:paraId="27357532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6AA7BC33" w14:textId="77777777" w:rsidTr="00AB2E95">
        <w:trPr>
          <w:trHeight w:hRule="exact" w:val="295"/>
        </w:trPr>
        <w:tc>
          <w:tcPr>
            <w:tcW w:w="4871" w:type="dxa"/>
            <w:tcBorders>
              <w:top w:val="nil"/>
            </w:tcBorders>
            <w:vAlign w:val="bottom"/>
          </w:tcPr>
          <w:p w14:paraId="3B6B3EB4" w14:textId="20174EE4" w:rsidR="00D97FFE" w:rsidRPr="00CA4F96" w:rsidRDefault="00B303D4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CA4F96">
              <w:rPr>
                <w:rFonts w:cs="Arial"/>
              </w:rPr>
              <w:t xml:space="preserve">Emne </w:t>
            </w:r>
            <w:r>
              <w:rPr>
                <w:rFonts w:cs="Arial"/>
              </w:rPr>
              <w:t>27: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07F023C8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  <w:tr w:rsidR="00D97FFE" w:rsidRPr="00CA4F96" w14:paraId="4BDB5498" w14:textId="77777777" w:rsidTr="00AB2E95">
        <w:trPr>
          <w:trHeight w:val="3522"/>
        </w:trPr>
        <w:tc>
          <w:tcPr>
            <w:tcW w:w="4871" w:type="dxa"/>
            <w:tcBorders>
              <w:bottom w:val="nil"/>
            </w:tcBorders>
            <w:vAlign w:val="bottom"/>
          </w:tcPr>
          <w:p w14:paraId="2916C19D" w14:textId="6955253D" w:rsidR="00D97FFE" w:rsidRPr="00CA4F96" w:rsidRDefault="00170E5C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82930B" wp14:editId="172959B7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565785</wp:posOffset>
                      </wp:positionV>
                      <wp:extent cx="227330" cy="977900"/>
                      <wp:effectExtent l="0" t="165735" r="6985" b="178435"/>
                      <wp:wrapNone/>
                      <wp:docPr id="29729" name="Pil: opadgående 29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815686">
                                <a:off x="0" y="0"/>
                                <a:ext cx="227330" cy="9779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F5309" id="Pil: opadgående 29729" o:spid="_x0000_s1026" type="#_x0000_t68" style="position:absolute;margin-left:154.05pt;margin-top:44.55pt;width:17.9pt;height:77pt;rotation:-741028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" adj="2511" fillcolor="red" strokecolor="red" strokeweight="2pt"/>
                  </w:pict>
                </mc:Fallback>
              </mc:AlternateContent>
            </w:r>
            <w:r w:rsidR="00335FCD">
              <w:rPr>
                <w:rFonts w:cs="Arial"/>
                <w:noProof/>
              </w:rPr>
              <w:drawing>
                <wp:inline distT="0" distB="0" distL="0" distR="0" wp14:anchorId="206A22E4" wp14:editId="69A9C3AA">
                  <wp:extent cx="2993390" cy="1993265"/>
                  <wp:effectExtent l="0" t="0" r="0" b="6985"/>
                  <wp:docPr id="29722" name="Billede 29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bottom w:val="nil"/>
            </w:tcBorders>
            <w:shd w:val="clear" w:color="auto" w:fill="auto"/>
          </w:tcPr>
          <w:p w14:paraId="20017D3C" w14:textId="77777777" w:rsidR="00335FCD" w:rsidRPr="004606D7" w:rsidRDefault="00335FCD" w:rsidP="00335FCD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</w:p>
          <w:p w14:paraId="742E32C5" w14:textId="77777777" w:rsidR="00335FCD" w:rsidRPr="004606D7" w:rsidRDefault="00335FCD" w:rsidP="00335FCD">
            <w:pPr>
              <w:pStyle w:val="Sidehoved"/>
              <w:rPr>
                <w:sz w:val="18"/>
                <w:szCs w:val="18"/>
              </w:rPr>
            </w:pPr>
            <w:r w:rsidRPr="004606D7">
              <w:rPr>
                <w:sz w:val="18"/>
                <w:szCs w:val="18"/>
              </w:rPr>
              <w:t>DS/EN 1176-1 punkt 7.1</w:t>
            </w:r>
          </w:p>
          <w:p w14:paraId="2B5EB6D0" w14:textId="77777777" w:rsidR="00335FCD" w:rsidRPr="004606D7" w:rsidRDefault="00335FCD" w:rsidP="00335FCD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6B981E27" w14:textId="77777777" w:rsidR="00335FCD" w:rsidRPr="004606D7" w:rsidRDefault="00335FCD" w:rsidP="00335FCD">
            <w:pPr>
              <w:pStyle w:val="LPrapitabel"/>
              <w:rPr>
                <w:rFonts w:cs="Arial"/>
                <w:b/>
                <w:sz w:val="18"/>
                <w:szCs w:val="18"/>
              </w:rPr>
            </w:pPr>
            <w:r w:rsidRPr="004606D7">
              <w:rPr>
                <w:rFonts w:cs="Arial"/>
                <w:b/>
                <w:sz w:val="18"/>
                <w:szCs w:val="18"/>
              </w:rPr>
              <w:t>Identifikation af redskaber</w:t>
            </w:r>
          </w:p>
          <w:p w14:paraId="45C9C125" w14:textId="77777777" w:rsidR="00335FCD" w:rsidRPr="004606D7" w:rsidRDefault="00335FCD" w:rsidP="00335FCD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68036F65" w14:textId="77777777" w:rsidR="00335FCD" w:rsidRPr="004606D7" w:rsidRDefault="00335FCD" w:rsidP="00335FCD">
            <w:pPr>
              <w:pStyle w:val="LPrapitabel"/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Redskabet skal mærkes tydeligt og holdbar og med mindst følgende oplysninger, der skal være synlige fra jordniveau:</w:t>
            </w:r>
          </w:p>
          <w:p w14:paraId="66D5766B" w14:textId="77777777" w:rsidR="00335FCD" w:rsidRPr="004606D7" w:rsidRDefault="00335FCD" w:rsidP="00335FCD">
            <w:pPr>
              <w:pStyle w:val="LPrapitabel"/>
              <w:rPr>
                <w:rFonts w:cs="Arial"/>
                <w:sz w:val="18"/>
                <w:szCs w:val="18"/>
              </w:rPr>
            </w:pPr>
          </w:p>
          <w:p w14:paraId="262CC2F6" w14:textId="77777777" w:rsidR="00335FCD" w:rsidRPr="004606D7" w:rsidRDefault="00335FCD" w:rsidP="00170E5C">
            <w:pPr>
              <w:pStyle w:val="Sidehoved"/>
              <w:numPr>
                <w:ilvl w:val="0"/>
                <w:numId w:val="32"/>
              </w:numPr>
              <w:tabs>
                <w:tab w:val="clear" w:pos="4819"/>
                <w:tab w:val="clear" w:pos="9638"/>
              </w:tabs>
              <w:rPr>
                <w:rFonts w:cs="Arial"/>
                <w:sz w:val="18"/>
                <w:szCs w:val="18"/>
              </w:rPr>
            </w:pPr>
            <w:r w:rsidRPr="004606D7">
              <w:rPr>
                <w:rFonts w:cs="Arial"/>
                <w:sz w:val="18"/>
                <w:szCs w:val="18"/>
              </w:rPr>
              <w:t>Producentens eller den autoriserede repræsentants navn og adresse.</w:t>
            </w:r>
          </w:p>
          <w:p w14:paraId="7C072EA1" w14:textId="77777777" w:rsidR="00335FCD" w:rsidRPr="00335FCD" w:rsidRDefault="00335FCD" w:rsidP="00170E5C">
            <w:pPr>
              <w:pStyle w:val="Sidehoved"/>
              <w:numPr>
                <w:ilvl w:val="0"/>
                <w:numId w:val="32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4606D7">
              <w:rPr>
                <w:rFonts w:cs="Arial"/>
                <w:sz w:val="18"/>
                <w:szCs w:val="18"/>
              </w:rPr>
              <w:t>Redskabets identifikation og fremstillings år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74869460" w14:textId="7BC6285B" w:rsidR="00D97FFE" w:rsidRPr="00CA4F96" w:rsidRDefault="00335FCD" w:rsidP="00170E5C">
            <w:pPr>
              <w:pStyle w:val="Sidehoved"/>
              <w:numPr>
                <w:ilvl w:val="0"/>
                <w:numId w:val="32"/>
              </w:numPr>
              <w:tabs>
                <w:tab w:val="clear" w:pos="4819"/>
                <w:tab w:val="clear" w:pos="9638"/>
              </w:tabs>
              <w:rPr>
                <w:rFonts w:cs="Arial"/>
              </w:rPr>
            </w:pPr>
            <w:r w:rsidRPr="006B7756">
              <w:rPr>
                <w:rFonts w:cs="Arial"/>
                <w:sz w:val="18"/>
                <w:szCs w:val="18"/>
              </w:rPr>
              <w:t>Den Europæisk Standard nummer og udgivelsesår.</w:t>
            </w:r>
          </w:p>
        </w:tc>
      </w:tr>
      <w:tr w:rsidR="00D97FFE" w:rsidRPr="00CA4F96" w14:paraId="18435E9E" w14:textId="77777777" w:rsidTr="00AB2E95">
        <w:trPr>
          <w:trHeight w:hRule="exact" w:val="285"/>
        </w:trPr>
        <w:tc>
          <w:tcPr>
            <w:tcW w:w="4871" w:type="dxa"/>
            <w:tcBorders>
              <w:top w:val="nil"/>
            </w:tcBorders>
            <w:vAlign w:val="bottom"/>
          </w:tcPr>
          <w:p w14:paraId="17E33D9A" w14:textId="26C219C4" w:rsidR="00D97FFE" w:rsidRPr="00CA4F96" w:rsidRDefault="00335FCD" w:rsidP="00044404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  <w:r>
              <w:rPr>
                <w:rFonts w:cs="Arial"/>
              </w:rPr>
              <w:t>Billede</w:t>
            </w:r>
            <w:r w:rsidRPr="00CA4F9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1:</w:t>
            </w:r>
          </w:p>
        </w:tc>
        <w:tc>
          <w:tcPr>
            <w:tcW w:w="4872" w:type="dxa"/>
            <w:tcBorders>
              <w:top w:val="nil"/>
            </w:tcBorders>
            <w:shd w:val="clear" w:color="auto" w:fill="auto"/>
          </w:tcPr>
          <w:p w14:paraId="187F57B8" w14:textId="77777777" w:rsidR="00D97FFE" w:rsidRPr="00CA4F96" w:rsidRDefault="00D97FFE" w:rsidP="00AB2E95">
            <w:pPr>
              <w:pStyle w:val="Sidehoved"/>
              <w:tabs>
                <w:tab w:val="clear" w:pos="4819"/>
                <w:tab w:val="clear" w:pos="9638"/>
              </w:tabs>
              <w:rPr>
                <w:rFonts w:cs="Arial"/>
              </w:rPr>
            </w:pPr>
          </w:p>
        </w:tc>
      </w:tr>
    </w:tbl>
    <w:p w14:paraId="29D6B04F" w14:textId="77777777" w:rsidR="004F5A5A" w:rsidRDefault="00D97FFE" w:rsidP="00F41D7C">
      <w:pPr>
        <w:pStyle w:val="Overskrift4"/>
      </w:pPr>
      <w:r>
        <w:br w:type="page"/>
      </w:r>
      <w:r w:rsidR="004F5A5A">
        <w:lastRenderedPageBreak/>
        <w:t xml:space="preserve"> </w:t>
      </w:r>
    </w:p>
    <w:p w14:paraId="625FEA63" w14:textId="77777777" w:rsidR="004F5A5A" w:rsidRPr="0080784C" w:rsidRDefault="004F5A5A" w:rsidP="004F5A5A">
      <w:pPr>
        <w:pStyle w:val="Brdtekst"/>
        <w:spacing w:before="69"/>
      </w:pPr>
      <w:r w:rsidRPr="0080784C">
        <w:rPr>
          <w:spacing w:val="-1"/>
        </w:rPr>
        <w:t>Inspektionsrapporten: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Bilag</w:t>
      </w:r>
      <w:r w:rsidRPr="0080784C">
        <w:rPr>
          <w:spacing w:val="-3"/>
        </w:rPr>
        <w:t xml:space="preserve"> </w:t>
      </w:r>
      <w:r w:rsidRPr="0080784C">
        <w:t>1.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(Rev.</w:t>
      </w:r>
      <w:r w:rsidR="00450E98">
        <w:t xml:space="preserve"> 2.6</w:t>
      </w:r>
      <w:r w:rsidRPr="0080784C">
        <w:t>)</w:t>
      </w:r>
    </w:p>
    <w:p w14:paraId="56D346F4" w14:textId="77777777" w:rsidR="004F5A5A" w:rsidRDefault="004F5A5A" w:rsidP="004F5A5A">
      <w:pPr>
        <w:pStyle w:val="Overskrift1"/>
        <w:spacing w:before="12"/>
        <w:rPr>
          <w:b w:val="0"/>
          <w:bCs w:val="0"/>
        </w:rPr>
      </w:pPr>
      <w:bookmarkStart w:id="6" w:name="_Toc119412338"/>
      <w:r w:rsidRPr="0080784C">
        <w:rPr>
          <w:spacing w:val="-1"/>
        </w:rPr>
        <w:t>Vedr.</w:t>
      </w:r>
      <w:r w:rsidRPr="0080784C">
        <w:t xml:space="preserve"> Insp. </w:t>
      </w:r>
      <w:r>
        <w:rPr>
          <w:spacing w:val="-1"/>
        </w:rPr>
        <w:t>Rapportering/rådgivning</w:t>
      </w:r>
      <w:r>
        <w:t xml:space="preserve"> </w:t>
      </w:r>
      <w:r>
        <w:rPr>
          <w:spacing w:val="-1"/>
        </w:rPr>
        <w:t>i.f.m</w:t>
      </w:r>
      <w:r>
        <w:rPr>
          <w:spacing w:val="-4"/>
        </w:rPr>
        <w:t xml:space="preserve"> </w:t>
      </w:r>
      <w:r>
        <w:rPr>
          <w:spacing w:val="-1"/>
        </w:rPr>
        <w:t>Legepladsinspektioner.</w:t>
      </w:r>
      <w:bookmarkEnd w:id="6"/>
    </w:p>
    <w:p w14:paraId="15C78039" w14:textId="77777777" w:rsidR="004F5A5A" w:rsidRDefault="004F5A5A" w:rsidP="004F5A5A">
      <w:pPr>
        <w:pStyle w:val="Brdtekst"/>
        <w:ind w:right="898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14:paraId="694456BB" w14:textId="77777777" w:rsidR="004F5A5A" w:rsidRPr="0080784C" w:rsidRDefault="004F5A5A" w:rsidP="004F5A5A">
      <w:pPr>
        <w:pStyle w:val="Brdtekst"/>
        <w:ind w:right="898"/>
        <w:jc w:val="both"/>
      </w:pPr>
      <w:r w:rsidRPr="0080784C">
        <w:rPr>
          <w:spacing w:val="-1"/>
        </w:rPr>
        <w:t xml:space="preserve">Inspektører </w:t>
      </w:r>
      <w:r w:rsidRPr="0080784C">
        <w:t>der</w:t>
      </w:r>
      <w:r w:rsidRPr="0080784C">
        <w:rPr>
          <w:spacing w:val="-1"/>
        </w:rPr>
        <w:t xml:space="preserve"> certificeres</w:t>
      </w:r>
      <w:r w:rsidRPr="0080784C">
        <w:t xml:space="preserve"> </w:t>
      </w:r>
      <w:r w:rsidRPr="0080784C">
        <w:rPr>
          <w:spacing w:val="-1"/>
        </w:rPr>
        <w:t xml:space="preserve">af </w:t>
      </w:r>
      <w:r w:rsidRPr="0080784C">
        <w:t>TÜV</w:t>
      </w:r>
      <w:r w:rsidR="004E4D31">
        <w:rPr>
          <w:spacing w:val="-1"/>
        </w:rPr>
        <w:t xml:space="preserve"> SüD</w:t>
      </w:r>
      <w:r w:rsidRPr="0080784C">
        <w:rPr>
          <w:spacing w:val="-1"/>
        </w:rPr>
        <w:t>,</w:t>
      </w:r>
      <w:r w:rsidRPr="0080784C">
        <w:t xml:space="preserve"> </w:t>
      </w:r>
      <w:r w:rsidRPr="0080784C">
        <w:rPr>
          <w:spacing w:val="-1"/>
        </w:rPr>
        <w:t>skal</w:t>
      </w:r>
      <w:r w:rsidRPr="0080784C">
        <w:t xml:space="preserve"> i.h.t. </w:t>
      </w:r>
      <w:r w:rsidRPr="0080784C">
        <w:rPr>
          <w:spacing w:val="-1"/>
        </w:rPr>
        <w:t>betingelserne inspicere,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registrere </w:t>
      </w:r>
      <w:r w:rsidRPr="0080784C">
        <w:rPr>
          <w:spacing w:val="1"/>
        </w:rPr>
        <w:t>og</w:t>
      </w:r>
      <w:r w:rsidR="004E4D31">
        <w:rPr>
          <w:spacing w:val="103"/>
        </w:rPr>
        <w:t xml:space="preserve"> </w:t>
      </w:r>
      <w:r w:rsidRPr="0080784C">
        <w:rPr>
          <w:spacing w:val="-1"/>
        </w:rPr>
        <w:t xml:space="preserve">rapportere </w:t>
      </w:r>
      <w:r w:rsidR="004E4D31">
        <w:rPr>
          <w:spacing w:val="-1"/>
        </w:rPr>
        <w:t xml:space="preserve">evt. </w:t>
      </w:r>
      <w:r w:rsidRPr="0080784C">
        <w:rPr>
          <w:spacing w:val="-1"/>
        </w:rPr>
        <w:t xml:space="preserve">afvigelser </w:t>
      </w:r>
      <w:r w:rsidRPr="0080784C">
        <w:t>fra</w:t>
      </w:r>
      <w:r w:rsidRPr="0080784C">
        <w:rPr>
          <w:spacing w:val="1"/>
        </w:rPr>
        <w:t xml:space="preserve"> </w:t>
      </w:r>
      <w:r w:rsidR="004E4D31">
        <w:rPr>
          <w:spacing w:val="1"/>
        </w:rPr>
        <w:t xml:space="preserve">gældende udgaver af </w:t>
      </w:r>
      <w:r w:rsidRPr="0080784C">
        <w:rPr>
          <w:spacing w:val="-1"/>
        </w:rPr>
        <w:t xml:space="preserve">DS/EN </w:t>
      </w:r>
      <w:r w:rsidR="004E4D31">
        <w:t xml:space="preserve">1176 og </w:t>
      </w:r>
      <w:r w:rsidRPr="0080784C">
        <w:rPr>
          <w:spacing w:val="-1"/>
        </w:rPr>
        <w:t xml:space="preserve">DS/EN </w:t>
      </w:r>
      <w:r w:rsidR="004E4D31">
        <w:t>1177:</w:t>
      </w:r>
      <w:r w:rsidR="003D4A40">
        <w:t xml:space="preserve"> m.v.</w:t>
      </w:r>
      <w:r w:rsidR="004E4D31">
        <w:t xml:space="preserve"> </w:t>
      </w:r>
      <w:r w:rsidRPr="0080784C">
        <w:rPr>
          <w:spacing w:val="-1"/>
        </w:rPr>
        <w:t>eller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andet</w:t>
      </w:r>
      <w:r w:rsidRPr="0080784C">
        <w:t xml:space="preserve"> </w:t>
      </w:r>
      <w:r w:rsidRPr="0080784C">
        <w:rPr>
          <w:spacing w:val="-1"/>
        </w:rPr>
        <w:t>aftalt</w:t>
      </w:r>
      <w:r w:rsidRPr="0080784C">
        <w:rPr>
          <w:spacing w:val="77"/>
        </w:rPr>
        <w:t xml:space="preserve"> </w:t>
      </w:r>
      <w:r w:rsidRPr="0080784C">
        <w:rPr>
          <w:spacing w:val="-1"/>
        </w:rPr>
        <w:t>inspektionsgrundlag.</w:t>
      </w:r>
      <w:r w:rsidR="004E4D31">
        <w:rPr>
          <w:spacing w:val="-1"/>
        </w:rPr>
        <w:t xml:space="preserve"> (Eks. Standarder der var gældende på produktions- installations tidpunktet)</w:t>
      </w:r>
    </w:p>
    <w:p w14:paraId="27BD9F6B" w14:textId="77777777" w:rsidR="004F5A5A" w:rsidRDefault="004F5A5A" w:rsidP="004F5A5A">
      <w:pPr>
        <w:pStyle w:val="Brdtekst"/>
        <w:ind w:right="359"/>
      </w:pPr>
      <w:r w:rsidRPr="0080784C">
        <w:rPr>
          <w:spacing w:val="-1"/>
        </w:rPr>
        <w:t>Da der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er tale </w:t>
      </w:r>
      <w:r w:rsidRPr="0080784C">
        <w:t>om ikke</w:t>
      </w:r>
      <w:r w:rsidRPr="0080784C">
        <w:rPr>
          <w:spacing w:val="-1"/>
        </w:rPr>
        <w:t xml:space="preserve"> </w:t>
      </w:r>
      <w:r w:rsidRPr="0080784C">
        <w:t>lovbundne</w:t>
      </w:r>
      <w:r w:rsidRPr="0080784C">
        <w:rPr>
          <w:spacing w:val="-1"/>
        </w:rPr>
        <w:t xml:space="preserve"> standarder kan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konditioner,</w:t>
      </w:r>
      <w:r w:rsidRPr="0080784C">
        <w:t xml:space="preserve"> </w:t>
      </w:r>
      <w:r w:rsidRPr="0080784C">
        <w:rPr>
          <w:spacing w:val="-1"/>
        </w:rPr>
        <w:t>betingelser</w:t>
      </w:r>
      <w:r w:rsidRPr="0080784C">
        <w:rPr>
          <w:spacing w:val="1"/>
        </w:rPr>
        <w:t xml:space="preserve"> </w:t>
      </w:r>
      <w:r w:rsidRPr="0080784C">
        <w:t xml:space="preserve">og </w:t>
      </w:r>
      <w:r w:rsidRPr="0080784C">
        <w:rPr>
          <w:spacing w:val="-1"/>
        </w:rPr>
        <w:t>grundlag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 xml:space="preserve">for </w:t>
      </w:r>
      <w:r w:rsidRPr="0080784C">
        <w:t>inspektion</w:t>
      </w:r>
      <w:r w:rsidR="003D4A40">
        <w:rPr>
          <w:spacing w:val="93"/>
        </w:rPr>
        <w:t xml:space="preserve"> </w:t>
      </w:r>
      <w:r w:rsidRPr="0080784C"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rapportering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naturligvis</w:t>
      </w:r>
      <w:r w:rsidRPr="0080784C">
        <w:t xml:space="preserve"> </w:t>
      </w:r>
      <w:r w:rsidRPr="0080784C">
        <w:rPr>
          <w:spacing w:val="-1"/>
        </w:rPr>
        <w:t>aftales</w:t>
      </w:r>
      <w:r w:rsidRPr="0080784C">
        <w:t xml:space="preserve"> </w:t>
      </w:r>
      <w:r w:rsidRPr="0080784C">
        <w:rPr>
          <w:spacing w:val="-1"/>
        </w:rPr>
        <w:t>specifikt</w:t>
      </w:r>
      <w:r w:rsidRPr="0080784C">
        <w:t xml:space="preserve"> i.h.t. </w:t>
      </w:r>
      <w:r w:rsidRPr="0080784C">
        <w:rPr>
          <w:spacing w:val="-1"/>
        </w:rPr>
        <w:t>lokale forhold.</w:t>
      </w:r>
      <w:r w:rsidRPr="0080784C">
        <w:t xml:space="preserve"> </w:t>
      </w:r>
      <w:r>
        <w:t>(se</w:t>
      </w:r>
      <w:r>
        <w:rPr>
          <w:spacing w:val="-1"/>
        </w:rPr>
        <w:t xml:space="preserve"> endvidere </w:t>
      </w:r>
      <w:r>
        <w:t>bilag</w:t>
      </w:r>
      <w:r>
        <w:rPr>
          <w:spacing w:val="-3"/>
        </w:rPr>
        <w:t xml:space="preserve"> </w:t>
      </w:r>
      <w:r>
        <w:t>2 afsnit 3)</w:t>
      </w:r>
    </w:p>
    <w:p w14:paraId="1D62BD15" w14:textId="77777777" w:rsidR="004F5A5A" w:rsidRDefault="004F5A5A" w:rsidP="004F5A5A">
      <w:pPr>
        <w:pStyle w:val="Brdtekst"/>
        <w:ind w:right="269"/>
      </w:pPr>
      <w:r>
        <w:rPr>
          <w:spacing w:val="-1"/>
        </w:rPr>
        <w:t>Insp.</w:t>
      </w:r>
      <w:r>
        <w:t xml:space="preserve"> Rapporterne</w:t>
      </w:r>
      <w:r>
        <w:rPr>
          <w:spacing w:val="-1"/>
        </w:rPr>
        <w:t xml:space="preserve"> skal</w:t>
      </w:r>
      <w:r>
        <w:t xml:space="preserve"> objektivt </w:t>
      </w:r>
      <w:r>
        <w:rPr>
          <w:spacing w:val="-1"/>
        </w:rPr>
        <w:t>afspejle legepladsens</w:t>
      </w:r>
      <w:r>
        <w:t xml:space="preserve"> </w:t>
      </w:r>
      <w:r>
        <w:rPr>
          <w:spacing w:val="-1"/>
        </w:rPr>
        <w:t>og</w:t>
      </w:r>
      <w:r>
        <w:t xml:space="preserve"> </w:t>
      </w:r>
      <w:r>
        <w:rPr>
          <w:spacing w:val="-1"/>
        </w:rPr>
        <w:t>redskabernes</w:t>
      </w:r>
      <w:r>
        <w:t xml:space="preserve"> status i </w:t>
      </w:r>
      <w:r>
        <w:rPr>
          <w:spacing w:val="-1"/>
        </w:rPr>
        <w:t>relation</w:t>
      </w:r>
      <w:r>
        <w:t xml:space="preserve"> til </w:t>
      </w:r>
      <w:r>
        <w:rPr>
          <w:spacing w:val="-1"/>
        </w:rPr>
        <w:t>det</w:t>
      </w:r>
      <w:r>
        <w:t xml:space="preserve"> </w:t>
      </w:r>
      <w:r>
        <w:rPr>
          <w:spacing w:val="-1"/>
        </w:rPr>
        <w:t>aftalte</w:t>
      </w:r>
      <w:r>
        <w:rPr>
          <w:spacing w:val="79"/>
        </w:rPr>
        <w:t xml:space="preserve"> </w:t>
      </w:r>
      <w:r>
        <w:rPr>
          <w:spacing w:val="-1"/>
        </w:rPr>
        <w:t>inspektionsgrundlag,</w:t>
      </w:r>
      <w:r>
        <w:t xml:space="preserve"> der</w:t>
      </w:r>
      <w:r>
        <w:rPr>
          <w:spacing w:val="1"/>
        </w:rPr>
        <w:t xml:space="preserve"> </w:t>
      </w:r>
      <w:r>
        <w:t xml:space="preserve">som </w:t>
      </w:r>
      <w:r>
        <w:rPr>
          <w:spacing w:val="-1"/>
        </w:rPr>
        <w:t>hovedregel</w:t>
      </w:r>
      <w:r>
        <w:t xml:space="preserve"> er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 xml:space="preserve">gældende standarder </w:t>
      </w:r>
      <w:r>
        <w:t>på</w:t>
      </w:r>
      <w:r>
        <w:rPr>
          <w:spacing w:val="-1"/>
        </w:rPr>
        <w:t xml:space="preserve"> installationstidspunktet.</w:t>
      </w:r>
    </w:p>
    <w:p w14:paraId="4586D8BF" w14:textId="397DB94A" w:rsidR="004F5A5A" w:rsidRPr="0080784C" w:rsidRDefault="004F5A5A" w:rsidP="004F5A5A">
      <w:pPr>
        <w:pStyle w:val="Brdtekst"/>
        <w:ind w:right="269"/>
      </w:pPr>
      <w:r w:rsidRPr="0080784C">
        <w:rPr>
          <w:spacing w:val="-1"/>
        </w:rPr>
        <w:t>Der skal</w:t>
      </w:r>
      <w:r w:rsidRPr="0080784C">
        <w:t xml:space="preserve"> </w:t>
      </w:r>
      <w:r w:rsidRPr="0080784C">
        <w:rPr>
          <w:spacing w:val="-1"/>
        </w:rPr>
        <w:t>tilstræbes</w:t>
      </w:r>
      <w:r w:rsidRPr="0080784C">
        <w:t xml:space="preserve"> høj </w:t>
      </w:r>
      <w:r w:rsidRPr="0080784C">
        <w:rPr>
          <w:spacing w:val="-1"/>
        </w:rPr>
        <w:t>kvalitet</w:t>
      </w:r>
      <w:r w:rsidRPr="0080784C">
        <w:t xml:space="preserve"> m.h.t. </w:t>
      </w:r>
      <w:r w:rsidRPr="0080784C">
        <w:rPr>
          <w:spacing w:val="-1"/>
        </w:rPr>
        <w:t>indholdet</w:t>
      </w:r>
      <w:r w:rsidRPr="0080784C">
        <w:t xml:space="preserve"> </w:t>
      </w:r>
      <w:r w:rsidRPr="0080784C">
        <w:rPr>
          <w:spacing w:val="-1"/>
        </w:rPr>
        <w:t>af referencer,</w:t>
      </w:r>
      <w:r w:rsidRPr="0080784C">
        <w:t xml:space="preserve"> </w:t>
      </w:r>
      <w:r w:rsidR="00AE15F2">
        <w:rPr>
          <w:spacing w:val="-1"/>
        </w:rPr>
        <w:t>Billede</w:t>
      </w:r>
      <w:r w:rsidRPr="0080784C">
        <w:rPr>
          <w:spacing w:val="-1"/>
        </w:rPr>
        <w:t>materiale</w:t>
      </w:r>
      <w:r w:rsidRPr="0080784C">
        <w:rPr>
          <w:spacing w:val="1"/>
        </w:rPr>
        <w:t xml:space="preserve"> </w:t>
      </w:r>
      <w:r w:rsidRPr="0080784C"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struktur,</w:t>
      </w:r>
      <w:r w:rsidRPr="0080784C">
        <w:t xml:space="preserve"> </w:t>
      </w:r>
      <w:r w:rsidRPr="0080784C">
        <w:rPr>
          <w:spacing w:val="-1"/>
        </w:rPr>
        <w:t>således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rPr>
          <w:spacing w:val="119"/>
        </w:rPr>
        <w:t xml:space="preserve"> </w:t>
      </w:r>
      <w:r w:rsidRPr="0080784C">
        <w:rPr>
          <w:spacing w:val="-1"/>
        </w:rPr>
        <w:t>rapporten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evt.</w:t>
      </w:r>
      <w:r w:rsidRPr="0080784C">
        <w:t xml:space="preserve"> </w:t>
      </w:r>
      <w:r w:rsidRPr="0080784C">
        <w:rPr>
          <w:spacing w:val="-1"/>
        </w:rPr>
        <w:t>kan</w:t>
      </w:r>
      <w:r w:rsidRPr="0080784C">
        <w:t xml:space="preserve"> </w:t>
      </w:r>
      <w:r w:rsidRPr="0080784C">
        <w:rPr>
          <w:spacing w:val="-1"/>
        </w:rPr>
        <w:t>overgives</w:t>
      </w:r>
      <w:r w:rsidRPr="0080784C">
        <w:t xml:space="preserve"> og </w:t>
      </w:r>
      <w:r w:rsidRPr="0080784C">
        <w:rPr>
          <w:spacing w:val="-1"/>
        </w:rPr>
        <w:t>anvendes</w:t>
      </w:r>
      <w:r w:rsidRPr="0080784C">
        <w:t xml:space="preserve"> </w:t>
      </w:r>
      <w:r w:rsidRPr="0080784C">
        <w:rPr>
          <w:spacing w:val="-1"/>
        </w:rPr>
        <w:t>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tredjepart.</w:t>
      </w:r>
    </w:p>
    <w:p w14:paraId="527D639D" w14:textId="77777777" w:rsidR="004E4D31" w:rsidRDefault="004E4D31" w:rsidP="004F5A5A">
      <w:pPr>
        <w:pStyle w:val="Brdtekst"/>
        <w:ind w:right="1271"/>
        <w:jc w:val="both"/>
        <w:rPr>
          <w:spacing w:val="-1"/>
        </w:rPr>
      </w:pPr>
    </w:p>
    <w:p w14:paraId="65374371" w14:textId="77777777" w:rsidR="004E4D31" w:rsidRDefault="004F5A5A" w:rsidP="004F5A5A">
      <w:pPr>
        <w:pStyle w:val="Brdtekst"/>
        <w:ind w:right="1271"/>
        <w:jc w:val="both"/>
      </w:pPr>
      <w:r w:rsidRPr="0080784C">
        <w:rPr>
          <w:spacing w:val="-1"/>
        </w:rPr>
        <w:t>Inspektion</w:t>
      </w:r>
      <w:r w:rsidRPr="0080784C">
        <w:t xml:space="preserve"> </w:t>
      </w:r>
      <w:r w:rsidRPr="0080784C">
        <w:rPr>
          <w:spacing w:val="-1"/>
        </w:rPr>
        <w:t>kan</w:t>
      </w:r>
      <w:r w:rsidRPr="0080784C">
        <w:t xml:space="preserve"> i </w:t>
      </w:r>
      <w:r w:rsidRPr="0080784C">
        <w:rPr>
          <w:spacing w:val="-1"/>
        </w:rPr>
        <w:t>sagens</w:t>
      </w:r>
      <w:r w:rsidRPr="0080784C">
        <w:t xml:space="preserve"> natur</w:t>
      </w:r>
      <w:r w:rsidRPr="0080784C">
        <w:rPr>
          <w:spacing w:val="-1"/>
        </w:rPr>
        <w:t xml:space="preserve"> også omfatte </w:t>
      </w:r>
      <w:r w:rsidRPr="0080784C">
        <w:t>produkter</w:t>
      </w:r>
      <w:r w:rsidRPr="0080784C">
        <w:rPr>
          <w:spacing w:val="-1"/>
        </w:rPr>
        <w:t xml:space="preserve"> fra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et</w:t>
      </w:r>
      <w:r w:rsidRPr="0080784C">
        <w:t xml:space="preserve"> </w:t>
      </w:r>
      <w:r w:rsidRPr="0080784C">
        <w:rPr>
          <w:spacing w:val="-1"/>
        </w:rPr>
        <w:t xml:space="preserve">firma </w:t>
      </w:r>
      <w:r w:rsidRPr="0080784C">
        <w:t>hvor</w:t>
      </w:r>
      <w:r w:rsidRPr="0080784C">
        <w:rPr>
          <w:spacing w:val="-1"/>
        </w:rPr>
        <w:t xml:space="preserve"> inspektøren</w:t>
      </w:r>
      <w:r w:rsidRPr="0080784C">
        <w:t xml:space="preserve"> </w:t>
      </w:r>
      <w:r w:rsidRPr="0080784C">
        <w:rPr>
          <w:spacing w:val="-1"/>
        </w:rPr>
        <w:t>selv</w:t>
      </w:r>
      <w:r w:rsidRPr="0080784C">
        <w:t xml:space="preserve"> har</w:t>
      </w:r>
      <w:r w:rsidRPr="0080784C">
        <w:rPr>
          <w:spacing w:val="85"/>
        </w:rPr>
        <w:t xml:space="preserve"> </w:t>
      </w:r>
      <w:r w:rsidRPr="0080784C">
        <w:rPr>
          <w:spacing w:val="-1"/>
        </w:rPr>
        <w:t>ansættelse,</w:t>
      </w:r>
      <w:r w:rsidRPr="0080784C">
        <w:t xml:space="preserve"> </w:t>
      </w:r>
      <w:r w:rsidR="004E4D31">
        <w:t xml:space="preserve">idet denne i de fleste tilfælde har et betydeligt kendskab til egne produkter. </w:t>
      </w:r>
    </w:p>
    <w:p w14:paraId="14DD47DC" w14:textId="77777777" w:rsidR="004F5A5A" w:rsidRPr="0080784C" w:rsidRDefault="004E4D31" w:rsidP="004F5A5A">
      <w:pPr>
        <w:pStyle w:val="Brdtekst"/>
        <w:ind w:right="1271"/>
        <w:jc w:val="both"/>
      </w:pPr>
      <w:r>
        <w:t>D</w:t>
      </w:r>
      <w:r w:rsidR="004F5A5A" w:rsidRPr="0080784C">
        <w:t xml:space="preserve">et </w:t>
      </w:r>
      <w:r w:rsidR="004F5A5A" w:rsidRPr="0080784C">
        <w:rPr>
          <w:spacing w:val="-1"/>
        </w:rPr>
        <w:t>vigtigt</w:t>
      </w:r>
      <w:r w:rsidR="004F5A5A" w:rsidRPr="0080784C">
        <w:t xml:space="preserve"> </w:t>
      </w:r>
      <w:r w:rsidR="004F5A5A" w:rsidRPr="0080784C">
        <w:rPr>
          <w:spacing w:val="-1"/>
        </w:rPr>
        <w:t>for alle parter,</w:t>
      </w:r>
      <w:r w:rsidR="004F5A5A" w:rsidRPr="0080784C">
        <w:rPr>
          <w:spacing w:val="2"/>
        </w:rPr>
        <w:t xml:space="preserve"> </w:t>
      </w:r>
      <w:r w:rsidR="004F5A5A" w:rsidRPr="0080784C">
        <w:t xml:space="preserve">at </w:t>
      </w:r>
      <w:r w:rsidR="004F5A5A" w:rsidRPr="0080784C">
        <w:rPr>
          <w:spacing w:val="-1"/>
        </w:rPr>
        <w:t>inspektørerne tilstræber</w:t>
      </w:r>
      <w:r w:rsidR="004F5A5A" w:rsidRPr="0080784C">
        <w:rPr>
          <w:spacing w:val="1"/>
        </w:rPr>
        <w:t xml:space="preserve"> </w:t>
      </w:r>
      <w:r w:rsidR="004F5A5A" w:rsidRPr="0080784C">
        <w:rPr>
          <w:spacing w:val="-1"/>
        </w:rPr>
        <w:t>en</w:t>
      </w:r>
      <w:r w:rsidR="004F5A5A" w:rsidRPr="0080784C">
        <w:t xml:space="preserve"> høj </w:t>
      </w:r>
      <w:r w:rsidR="004F5A5A" w:rsidRPr="0080784C">
        <w:rPr>
          <w:spacing w:val="-1"/>
        </w:rPr>
        <w:t>grad</w:t>
      </w:r>
      <w:r w:rsidR="004F5A5A" w:rsidRPr="0080784C">
        <w:t xml:space="preserve"> af</w:t>
      </w:r>
      <w:r w:rsidR="004F5A5A" w:rsidRPr="0080784C">
        <w:rPr>
          <w:spacing w:val="99"/>
        </w:rPr>
        <w:t xml:space="preserve"> </w:t>
      </w:r>
      <w:r w:rsidR="004F5A5A" w:rsidRPr="0080784C">
        <w:rPr>
          <w:spacing w:val="-1"/>
        </w:rPr>
        <w:t>objektivitet</w:t>
      </w:r>
      <w:r w:rsidR="004F5A5A" w:rsidRPr="0080784C">
        <w:t xml:space="preserve"> og</w:t>
      </w:r>
      <w:r w:rsidR="004F5A5A" w:rsidRPr="0080784C">
        <w:rPr>
          <w:spacing w:val="-3"/>
        </w:rPr>
        <w:t xml:space="preserve"> </w:t>
      </w:r>
      <w:r w:rsidR="004F5A5A" w:rsidRPr="0080784C">
        <w:rPr>
          <w:spacing w:val="-1"/>
        </w:rPr>
        <w:t>integritet.</w:t>
      </w:r>
    </w:p>
    <w:p w14:paraId="5101B52C" w14:textId="77777777" w:rsidR="004E4D31" w:rsidRDefault="004E4D31" w:rsidP="004F5A5A">
      <w:pPr>
        <w:pStyle w:val="Brdtekst"/>
        <w:ind w:right="477"/>
        <w:rPr>
          <w:spacing w:val="-1"/>
        </w:rPr>
      </w:pPr>
    </w:p>
    <w:p w14:paraId="2CAE7D12" w14:textId="77777777" w:rsidR="004F5A5A" w:rsidRPr="0080784C" w:rsidRDefault="004F5A5A" w:rsidP="004F5A5A">
      <w:pPr>
        <w:pStyle w:val="Brdtekst"/>
        <w:ind w:right="477"/>
      </w:pP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Generelle Produktsikkerhedsdirektiv</w:t>
      </w:r>
      <w:r w:rsidRPr="0080784C">
        <w:t xml:space="preserve"> kræver</w:t>
      </w:r>
      <w:r w:rsidRPr="0080784C">
        <w:rPr>
          <w:spacing w:val="-1"/>
        </w:rPr>
        <w:t xml:space="preserve"> at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producenterne markedsfører sikre produkter,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121"/>
        </w:rPr>
        <w:t xml:space="preserve"> </w:t>
      </w:r>
      <w:r w:rsidRPr="0080784C">
        <w:rPr>
          <w:spacing w:val="-1"/>
        </w:rPr>
        <w:t>såfremt</w:t>
      </w:r>
      <w:r w:rsidRPr="0080784C">
        <w:t xml:space="preserve"> </w:t>
      </w:r>
      <w:r w:rsidRPr="0080784C">
        <w:rPr>
          <w:spacing w:val="-1"/>
        </w:rPr>
        <w:t>produktet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er </w:t>
      </w:r>
      <w:r w:rsidRPr="0080784C">
        <w:t xml:space="preserve">udført i.h.t.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harmoniseret</w:t>
      </w:r>
      <w:r w:rsidRPr="0080784C">
        <w:t xml:space="preserve"> </w:t>
      </w:r>
      <w:r w:rsidRPr="0080784C">
        <w:rPr>
          <w:spacing w:val="-1"/>
        </w:rPr>
        <w:t>standard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certificeret</w:t>
      </w:r>
      <w:r w:rsidRPr="0080784C">
        <w:t xml:space="preserve"> 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et</w:t>
      </w:r>
      <w:r w:rsidRPr="0080784C">
        <w:t xml:space="preserve"> </w:t>
      </w:r>
      <w:r w:rsidRPr="0080784C">
        <w:rPr>
          <w:spacing w:val="-1"/>
        </w:rPr>
        <w:t>akkrediteret</w:t>
      </w:r>
      <w:r w:rsidRPr="0080784C">
        <w:rPr>
          <w:spacing w:val="89"/>
        </w:rPr>
        <w:t xml:space="preserve"> </w:t>
      </w:r>
      <w:r w:rsidRPr="0080784C">
        <w:rPr>
          <w:spacing w:val="-1"/>
        </w:rPr>
        <w:t>europæisk</w:t>
      </w:r>
      <w:r w:rsidRPr="0080784C">
        <w:t xml:space="preserve"> </w:t>
      </w:r>
      <w:r w:rsidRPr="0080784C">
        <w:rPr>
          <w:spacing w:val="-1"/>
        </w:rPr>
        <w:t>testhus</w:t>
      </w:r>
      <w:r w:rsidRPr="0080784C">
        <w:t xml:space="preserve"> </w:t>
      </w:r>
      <w:r w:rsidRPr="0080784C">
        <w:rPr>
          <w:spacing w:val="-1"/>
        </w:rPr>
        <w:t>opnås</w:t>
      </w:r>
      <w:r w:rsidRPr="0080784C">
        <w:t xml:space="preserve">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formel</w:t>
      </w:r>
      <w:r w:rsidRPr="0080784C">
        <w:t xml:space="preserve"> formodning</w:t>
      </w:r>
      <w:r w:rsidRPr="0080784C">
        <w:rPr>
          <w:spacing w:val="-3"/>
        </w:rPr>
        <w:t xml:space="preserve"> </w:t>
      </w:r>
      <w:r w:rsidRPr="0080784C">
        <w:rPr>
          <w:spacing w:val="1"/>
        </w:rPr>
        <w:t>om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>produktet</w:t>
      </w:r>
      <w:r w:rsidRPr="0080784C">
        <w:t xml:space="preserve"> </w:t>
      </w:r>
      <w:r w:rsidRPr="0080784C">
        <w:rPr>
          <w:spacing w:val="-1"/>
        </w:rPr>
        <w:t>er sikkert.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DS/EN1176</w:t>
      </w:r>
      <w:r w:rsidRPr="0080784C">
        <w:t xml:space="preserve"> </w:t>
      </w:r>
      <w:r w:rsidRPr="0080784C">
        <w:rPr>
          <w:spacing w:val="-1"/>
        </w:rPr>
        <w:t xml:space="preserve">er </w:t>
      </w:r>
      <w:r w:rsidRPr="0080784C">
        <w:t>ikke</w:t>
      </w:r>
      <w:r w:rsidRPr="0080784C">
        <w:rPr>
          <w:spacing w:val="-1"/>
        </w:rPr>
        <w:t xml:space="preserve"> en</w:t>
      </w:r>
      <w:r w:rsidRPr="0080784C">
        <w:rPr>
          <w:spacing w:val="89"/>
        </w:rPr>
        <w:t xml:space="preserve"> </w:t>
      </w:r>
      <w:r w:rsidRPr="0080784C">
        <w:rPr>
          <w:spacing w:val="-1"/>
        </w:rPr>
        <w:t>harmoniseret</w:t>
      </w:r>
      <w:r w:rsidRPr="0080784C">
        <w:t xml:space="preserve"> </w:t>
      </w:r>
      <w:r w:rsidRPr="0080784C">
        <w:rPr>
          <w:spacing w:val="-1"/>
        </w:rPr>
        <w:t>standard,</w:t>
      </w:r>
      <w:r w:rsidRPr="0080784C">
        <w:t xml:space="preserve"> men i </w:t>
      </w:r>
      <w:r w:rsidR="003D4A40">
        <w:rPr>
          <w:spacing w:val="-1"/>
        </w:rPr>
        <w:t>D</w:t>
      </w:r>
      <w:r w:rsidRPr="0080784C">
        <w:rPr>
          <w:spacing w:val="-1"/>
        </w:rPr>
        <w:t>anmark</w:t>
      </w:r>
      <w:r w:rsidRPr="0080784C">
        <w:t xml:space="preserve"> er</w:t>
      </w:r>
      <w:r w:rsidRPr="0080784C">
        <w:rPr>
          <w:spacing w:val="-1"/>
        </w:rPr>
        <w:t xml:space="preserve"> det</w:t>
      </w:r>
      <w:r w:rsidRPr="0080784C">
        <w:t xml:space="preserve"> </w:t>
      </w:r>
      <w:r w:rsidRPr="0080784C">
        <w:rPr>
          <w:spacing w:val="-1"/>
        </w:rPr>
        <w:t>Sikkerhedsstyrelsen</w:t>
      </w:r>
      <w:r w:rsidRPr="0080784C">
        <w:t xml:space="preserve"> </w:t>
      </w:r>
      <w:r w:rsidRPr="0080784C">
        <w:rPr>
          <w:spacing w:val="-1"/>
        </w:rPr>
        <w:t xml:space="preserve">der </w:t>
      </w:r>
      <w:r w:rsidRPr="0080784C">
        <w:t>træffer</w:t>
      </w:r>
      <w:r w:rsidRPr="0080784C">
        <w:rPr>
          <w:spacing w:val="-1"/>
        </w:rPr>
        <w:t xml:space="preserve"> afgørelser </w:t>
      </w:r>
      <w:r w:rsidRPr="0080784C">
        <w:t>i konkrete</w:t>
      </w:r>
      <w:r w:rsidRPr="0080784C">
        <w:rPr>
          <w:spacing w:val="93"/>
        </w:rPr>
        <w:t xml:space="preserve"> </w:t>
      </w:r>
      <w:r w:rsidRPr="0080784C">
        <w:rPr>
          <w:spacing w:val="-1"/>
        </w:rPr>
        <w:t>sikkerhedsspørgsmål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-1"/>
        </w:rPr>
        <w:t xml:space="preserve"> styrelsen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har bekræftet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man</w:t>
      </w:r>
      <w:r w:rsidRPr="0080784C">
        <w:t xml:space="preserve"> i </w:t>
      </w:r>
      <w:r w:rsidRPr="0080784C">
        <w:rPr>
          <w:spacing w:val="-1"/>
        </w:rPr>
        <w:t>mangel</w:t>
      </w:r>
      <w:r w:rsidRPr="0080784C">
        <w:t xml:space="preserve"> </w:t>
      </w:r>
      <w:r w:rsidRPr="0080784C">
        <w:rPr>
          <w:spacing w:val="-1"/>
        </w:rPr>
        <w:t>af en</w:t>
      </w:r>
      <w:r w:rsidRPr="0080784C">
        <w:t xml:space="preserve"> </w:t>
      </w:r>
      <w:r w:rsidRPr="0080784C">
        <w:rPr>
          <w:spacing w:val="-1"/>
        </w:rPr>
        <w:t>harmoniseret</w:t>
      </w:r>
      <w:r w:rsidRPr="0080784C">
        <w:t xml:space="preserve"> </w:t>
      </w:r>
      <w:r w:rsidRPr="0080784C">
        <w:rPr>
          <w:spacing w:val="-1"/>
        </w:rPr>
        <w:t>standard,</w:t>
      </w:r>
      <w:r w:rsidRPr="0080784C">
        <w:rPr>
          <w:spacing w:val="103"/>
        </w:rPr>
        <w:t xml:space="preserve"> </w:t>
      </w:r>
      <w:r w:rsidRPr="0080784C">
        <w:rPr>
          <w:spacing w:val="-1"/>
        </w:rPr>
        <w:t xml:space="preserve">lægger </w:t>
      </w:r>
      <w:r w:rsidRPr="0080784C">
        <w:t xml:space="preserve">den </w:t>
      </w:r>
      <w:r w:rsidR="003D4A40">
        <w:rPr>
          <w:spacing w:val="-1"/>
        </w:rPr>
        <w:t>gældende</w:t>
      </w:r>
      <w:r w:rsidRPr="0080784C">
        <w:rPr>
          <w:spacing w:val="-1"/>
        </w:rPr>
        <w:t xml:space="preserve"> </w:t>
      </w:r>
      <w:r w:rsidRPr="0080784C">
        <w:t>udgave</w:t>
      </w:r>
      <w:r w:rsidRPr="0080784C">
        <w:rPr>
          <w:spacing w:val="-1"/>
        </w:rPr>
        <w:t xml:space="preserve"> 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DS/EN </w:t>
      </w:r>
      <w:r w:rsidRPr="0080784C">
        <w:t xml:space="preserve">1176 til </w:t>
      </w:r>
      <w:r w:rsidRPr="0080784C">
        <w:rPr>
          <w:spacing w:val="-1"/>
        </w:rPr>
        <w:t>grund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for risikovurderinger i.f.m.</w:t>
      </w:r>
      <w:r w:rsidRPr="0080784C">
        <w:t xml:space="preserve"> </w:t>
      </w:r>
      <w:r w:rsidRPr="0080784C">
        <w:rPr>
          <w:spacing w:val="-1"/>
        </w:rPr>
        <w:t>markedskontrol</w:t>
      </w:r>
      <w:r w:rsidRPr="0080784C">
        <w:rPr>
          <w:spacing w:val="97"/>
        </w:rPr>
        <w:t xml:space="preserve"> </w:t>
      </w:r>
      <w:r w:rsidRPr="0080784C">
        <w:t>og</w:t>
      </w:r>
      <w:r w:rsidRPr="0080784C">
        <w:rPr>
          <w:spacing w:val="-3"/>
        </w:rPr>
        <w:t xml:space="preserve"> </w:t>
      </w:r>
      <w:r w:rsidRPr="0080784C">
        <w:t xml:space="preserve">i </w:t>
      </w:r>
      <w:r w:rsidRPr="0080784C">
        <w:rPr>
          <w:spacing w:val="-1"/>
        </w:rPr>
        <w:t>forbindelse med</w:t>
      </w:r>
      <w:r w:rsidRPr="0080784C">
        <w:t xml:space="preserve"> </w:t>
      </w:r>
      <w:r w:rsidRPr="0080784C">
        <w:rPr>
          <w:spacing w:val="-1"/>
        </w:rPr>
        <w:t>evt.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sanktioner udført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indberettet</w:t>
      </w:r>
      <w:r w:rsidRPr="0080784C">
        <w:t xml:space="preserve"> af</w:t>
      </w:r>
      <w:r w:rsidRPr="0080784C">
        <w:rPr>
          <w:spacing w:val="-1"/>
        </w:rPr>
        <w:t xml:space="preserve"> kommuner.</w:t>
      </w:r>
    </w:p>
    <w:p w14:paraId="58BBC75E" w14:textId="77777777" w:rsidR="004F5A5A" w:rsidRPr="0080784C" w:rsidRDefault="004F5A5A" w:rsidP="004F5A5A">
      <w:pPr>
        <w:pStyle w:val="Brdtekst"/>
      </w:pPr>
      <w:r w:rsidRPr="0080784C">
        <w:rPr>
          <w:spacing w:val="-1"/>
        </w:rPr>
        <w:t>F.eks.</w:t>
      </w:r>
      <w:r w:rsidRPr="0080784C">
        <w:t xml:space="preserve"> i </w:t>
      </w:r>
      <w:r w:rsidRPr="0080784C">
        <w:rPr>
          <w:spacing w:val="-1"/>
        </w:rPr>
        <w:t xml:space="preserve">tilfælde </w:t>
      </w:r>
      <w:r w:rsidRPr="0080784C">
        <w:t>hvor</w:t>
      </w:r>
      <w:r w:rsidRPr="0080784C">
        <w:rPr>
          <w:spacing w:val="-1"/>
        </w:rPr>
        <w:t xml:space="preserve"> et</w:t>
      </w:r>
      <w:r w:rsidRPr="0080784C">
        <w:t xml:space="preserve"> </w:t>
      </w:r>
      <w:r w:rsidRPr="0080784C">
        <w:rPr>
          <w:spacing w:val="-1"/>
        </w:rPr>
        <w:t>certificeret</w:t>
      </w:r>
      <w:r w:rsidRPr="0080784C">
        <w:t xml:space="preserve"> </w:t>
      </w:r>
      <w:r w:rsidRPr="0080784C">
        <w:rPr>
          <w:spacing w:val="-1"/>
        </w:rPr>
        <w:t>produkt</w:t>
      </w:r>
      <w:r w:rsidRPr="0080784C">
        <w:t xml:space="preserve"> </w:t>
      </w:r>
      <w:r w:rsidRPr="0080784C">
        <w:rPr>
          <w:spacing w:val="-1"/>
        </w:rPr>
        <w:t>bliver</w:t>
      </w:r>
      <w:r w:rsidRPr="0080784C">
        <w:rPr>
          <w:spacing w:val="1"/>
        </w:rPr>
        <w:t xml:space="preserve"> </w:t>
      </w:r>
      <w:r w:rsidR="003D4A40">
        <w:rPr>
          <w:spacing w:val="-1"/>
        </w:rPr>
        <w:t>vurderet at være</w:t>
      </w:r>
      <w:r w:rsidRPr="0080784C">
        <w:t xml:space="preserve"> </w:t>
      </w:r>
      <w:r w:rsidRPr="0080784C">
        <w:rPr>
          <w:spacing w:val="-1"/>
        </w:rPr>
        <w:t>for farligt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>anvende.</w:t>
      </w:r>
    </w:p>
    <w:p w14:paraId="7CB077EF" w14:textId="77777777" w:rsidR="004F5A5A" w:rsidRPr="0080784C" w:rsidRDefault="004F5A5A" w:rsidP="004F5A5A">
      <w:pPr>
        <w:pStyle w:val="Overskrift1"/>
        <w:spacing w:line="274" w:lineRule="exact"/>
        <w:rPr>
          <w:b w:val="0"/>
          <w:bCs w:val="0"/>
        </w:rPr>
      </w:pPr>
      <w:bookmarkStart w:id="7" w:name="_Toc119412339"/>
      <w:r w:rsidRPr="0080784C">
        <w:rPr>
          <w:spacing w:val="-1"/>
        </w:rPr>
        <w:t>Rådgivning</w:t>
      </w:r>
      <w:r w:rsidRPr="0080784C">
        <w:t xml:space="preserve"> om</w:t>
      </w:r>
      <w:r w:rsidRPr="0080784C">
        <w:rPr>
          <w:spacing w:val="-4"/>
        </w:rPr>
        <w:t xml:space="preserve"> </w:t>
      </w:r>
      <w:r w:rsidRPr="0080784C">
        <w:rPr>
          <w:spacing w:val="-1"/>
        </w:rPr>
        <w:t>prioritering</w:t>
      </w:r>
      <w:r w:rsidRPr="0080784C">
        <w:t xml:space="preserve"> </w:t>
      </w:r>
      <w:r w:rsidRPr="0080784C">
        <w:rPr>
          <w:spacing w:val="-1"/>
        </w:rPr>
        <w:t>m.m.:</w:t>
      </w:r>
      <w:bookmarkEnd w:id="7"/>
    </w:p>
    <w:p w14:paraId="75E57066" w14:textId="77777777" w:rsidR="004F5A5A" w:rsidRPr="0080784C" w:rsidRDefault="004F5A5A" w:rsidP="004F5A5A">
      <w:pPr>
        <w:pStyle w:val="Brdtekst"/>
        <w:spacing w:line="274" w:lineRule="exact"/>
      </w:pP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overordnede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ansvar</w:t>
      </w:r>
      <w:r w:rsidRPr="0080784C">
        <w:rPr>
          <w:spacing w:val="1"/>
        </w:rPr>
        <w:t xml:space="preserve"> </w:t>
      </w:r>
      <w:r w:rsidRPr="0080784C">
        <w:t>for</w:t>
      </w:r>
      <w:r w:rsidRPr="0080784C">
        <w:rPr>
          <w:spacing w:val="-1"/>
        </w:rPr>
        <w:t xml:space="preserve"> legepladssikkerheden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påhviler </w:t>
      </w:r>
      <w:r w:rsidRPr="0080784C">
        <w:t>alene</w:t>
      </w:r>
      <w:r w:rsidRPr="0080784C">
        <w:rPr>
          <w:spacing w:val="-1"/>
        </w:rPr>
        <w:t xml:space="preserve"> ejeren</w:t>
      </w:r>
      <w:r w:rsidRPr="0080784C">
        <w:t xml:space="preserve"> af</w:t>
      </w:r>
      <w:r w:rsidRPr="0080784C">
        <w:rPr>
          <w:spacing w:val="-1"/>
        </w:rPr>
        <w:t xml:space="preserve"> legepladsen.</w:t>
      </w:r>
    </w:p>
    <w:p w14:paraId="5F376EC0" w14:textId="77777777" w:rsidR="004F5A5A" w:rsidRPr="0080784C" w:rsidRDefault="004F5A5A" w:rsidP="004F5A5A">
      <w:pPr>
        <w:pStyle w:val="Brdtekst"/>
        <w:ind w:right="398"/>
      </w:pP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er legepladsejerens</w:t>
      </w:r>
      <w:r w:rsidRPr="0080784C">
        <w:t xml:space="preserve"> ansvar</w:t>
      </w:r>
      <w:r w:rsidRPr="0080784C">
        <w:rPr>
          <w:spacing w:val="-1"/>
        </w:rPr>
        <w:t xml:space="preserve"> at</w:t>
      </w:r>
      <w:r w:rsidRPr="0080784C">
        <w:t xml:space="preserve"> </w:t>
      </w:r>
      <w:r w:rsidRPr="0080784C">
        <w:rPr>
          <w:spacing w:val="-1"/>
        </w:rPr>
        <w:t>der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foretages</w:t>
      </w:r>
      <w:r w:rsidRPr="0080784C">
        <w:t xml:space="preserve"> de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nødvendige vurderinger</w:t>
      </w:r>
      <w:r w:rsidRPr="0080784C">
        <w:rPr>
          <w:spacing w:val="1"/>
        </w:rPr>
        <w:t xml:space="preserve"> </w:t>
      </w:r>
      <w:r w:rsidRPr="0080784C">
        <w:t xml:space="preserve">m.h.t. </w:t>
      </w:r>
      <w:r w:rsidRPr="0080784C">
        <w:rPr>
          <w:spacing w:val="-1"/>
        </w:rPr>
        <w:t>indsats</w:t>
      </w:r>
      <w:r w:rsidRPr="0080784C">
        <w:t xml:space="preserve"> og </w:t>
      </w:r>
      <w:r w:rsidRPr="0080784C">
        <w:rPr>
          <w:spacing w:val="-1"/>
        </w:rPr>
        <w:t>prioritet.</w:t>
      </w:r>
      <w:r w:rsidRPr="0080784C">
        <w:rPr>
          <w:spacing w:val="111"/>
        </w:rPr>
        <w:t xml:space="preserve"> </w:t>
      </w:r>
      <w:r w:rsidRPr="0080784C">
        <w:rPr>
          <w:spacing w:val="-1"/>
        </w:rPr>
        <w:t>Legepladsejeren</w:t>
      </w:r>
      <w:r w:rsidRPr="0080784C">
        <w:t xml:space="preserve"> må</w:t>
      </w:r>
      <w:r w:rsidRPr="0080784C">
        <w:rPr>
          <w:spacing w:val="-1"/>
        </w:rPr>
        <w:t xml:space="preserve"> </w:t>
      </w:r>
      <w:r w:rsidRPr="0080784C">
        <w:t>ikke</w:t>
      </w:r>
      <w:r w:rsidRPr="0080784C">
        <w:rPr>
          <w:spacing w:val="-1"/>
        </w:rPr>
        <w:t xml:space="preserve"> bibringes</w:t>
      </w:r>
      <w:r w:rsidRPr="0080784C">
        <w:t xml:space="preserve"> </w:t>
      </w: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indtryk,</w:t>
      </w:r>
      <w:r w:rsidRPr="0080784C">
        <w:t xml:space="preserve"> </w:t>
      </w:r>
      <w:r w:rsidRPr="0080784C">
        <w:rPr>
          <w:spacing w:val="-1"/>
        </w:rPr>
        <w:t>at</w:t>
      </w:r>
      <w:r w:rsidRPr="0080784C">
        <w:t xml:space="preserve"> der</w:t>
      </w:r>
      <w:r w:rsidRPr="0080784C">
        <w:rPr>
          <w:spacing w:val="-1"/>
        </w:rPr>
        <w:t xml:space="preserve"> foreligger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et</w:t>
      </w:r>
      <w:r w:rsidRPr="0080784C">
        <w:t xml:space="preserve"> </w:t>
      </w:r>
      <w:r w:rsidRPr="0080784C">
        <w:rPr>
          <w:spacing w:val="-1"/>
        </w:rPr>
        <w:t>lovkrav</w:t>
      </w:r>
      <w:r w:rsidRPr="0080784C">
        <w:t xml:space="preserve"> om </w:t>
      </w:r>
      <w:r w:rsidRPr="0080784C">
        <w:rPr>
          <w:spacing w:val="-1"/>
        </w:rPr>
        <w:t>opdatering</w:t>
      </w:r>
      <w:r w:rsidRPr="0080784C">
        <w:t xml:space="preserve"> </w:t>
      </w:r>
      <w:r w:rsidRPr="0080784C">
        <w:rPr>
          <w:spacing w:val="7"/>
        </w:rPr>
        <w:t xml:space="preserve">              </w:t>
      </w:r>
      <w:r w:rsidRPr="0080784C">
        <w:rPr>
          <w:spacing w:val="-1"/>
        </w:rPr>
        <w:t>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"gamle"</w:t>
      </w:r>
      <w:r w:rsidRPr="0080784C">
        <w:rPr>
          <w:spacing w:val="-2"/>
        </w:rPr>
        <w:t xml:space="preserve"> </w:t>
      </w:r>
      <w:r w:rsidRPr="0080784C">
        <w:rPr>
          <w:spacing w:val="-1"/>
        </w:rPr>
        <w:t xml:space="preserve">produkter </w:t>
      </w:r>
      <w:r w:rsidRPr="0080784C">
        <w:t>til</w:t>
      </w:r>
      <w:r w:rsidRPr="0080784C">
        <w:rPr>
          <w:spacing w:val="2"/>
        </w:rPr>
        <w:t xml:space="preserve"> </w:t>
      </w:r>
      <w:r w:rsidRPr="0080784C">
        <w:t>de</w:t>
      </w:r>
      <w:r w:rsidRPr="0080784C">
        <w:rPr>
          <w:spacing w:val="-1"/>
        </w:rPr>
        <w:t xml:space="preserve"> nyeste standarder </w:t>
      </w:r>
      <w:r w:rsidRPr="0080784C">
        <w:rPr>
          <w:spacing w:val="1"/>
        </w:rPr>
        <w:t>på</w:t>
      </w:r>
      <w:r w:rsidRPr="0080784C">
        <w:rPr>
          <w:spacing w:val="-1"/>
        </w:rPr>
        <w:t xml:space="preserve"> området</w:t>
      </w:r>
      <w:r w:rsidRPr="0080784C">
        <w:t xml:space="preserve"> </w:t>
      </w:r>
      <w:r w:rsidRPr="0080784C">
        <w:rPr>
          <w:spacing w:val="-1"/>
        </w:rPr>
        <w:t>som</w:t>
      </w:r>
      <w:r w:rsidRPr="0080784C">
        <w:t xml:space="preserve"> </w:t>
      </w:r>
      <w:r w:rsidRPr="0080784C">
        <w:rPr>
          <w:spacing w:val="-1"/>
        </w:rPr>
        <w:t>f.eks.</w:t>
      </w:r>
      <w:r w:rsidRPr="0080784C">
        <w:t xml:space="preserve"> DS/EN</w:t>
      </w:r>
      <w:r w:rsidRPr="0080784C">
        <w:rPr>
          <w:spacing w:val="-1"/>
        </w:rPr>
        <w:t xml:space="preserve"> </w:t>
      </w:r>
      <w:r w:rsidRPr="0080784C">
        <w:t xml:space="preserve">1176: 2008 </w:t>
      </w:r>
      <w:r w:rsidRPr="0080784C">
        <w:rPr>
          <w:spacing w:val="-1"/>
        </w:rPr>
        <w:t>Del.1-11.</w:t>
      </w:r>
      <w:r w:rsidRPr="0080784C">
        <w:rPr>
          <w:spacing w:val="87"/>
        </w:rPr>
        <w:t xml:space="preserve"> </w:t>
      </w:r>
      <w:r>
        <w:rPr>
          <w:spacing w:val="-2"/>
        </w:rPr>
        <w:t>EU's</w:t>
      </w:r>
      <w:r>
        <w:t xml:space="preserve"> </w:t>
      </w:r>
      <w:r>
        <w:rPr>
          <w:spacing w:val="-1"/>
        </w:rPr>
        <w:t>Generelle Produktsikkerhedsdirektiv,</w:t>
      </w:r>
      <w:r>
        <w:t xml:space="preserve"> </w:t>
      </w:r>
      <w:r>
        <w:rPr>
          <w:spacing w:val="-1"/>
        </w:rPr>
        <w:t>Artikel</w:t>
      </w:r>
      <w:r>
        <w:t xml:space="preserve"> 2, </w:t>
      </w:r>
      <w:r>
        <w:rPr>
          <w:spacing w:val="-1"/>
        </w:rPr>
        <w:t>anfører at</w:t>
      </w:r>
      <w:r>
        <w:rPr>
          <w:spacing w:val="2"/>
        </w:rPr>
        <w:t xml:space="preserve"> </w:t>
      </w:r>
      <w:r>
        <w:rPr>
          <w:spacing w:val="-1"/>
        </w:rPr>
        <w:t>"muligheden</w:t>
      </w:r>
      <w:r>
        <w:t xml:space="preserve"> </w:t>
      </w:r>
      <w:r>
        <w:rPr>
          <w:spacing w:val="-1"/>
        </w:rPr>
        <w:t>for at</w:t>
      </w:r>
      <w:r>
        <w:t xml:space="preserve"> </w:t>
      </w:r>
      <w:r>
        <w:rPr>
          <w:spacing w:val="-1"/>
        </w:rPr>
        <w:t xml:space="preserve">skabe </w:t>
      </w:r>
      <w:r>
        <w:t>større</w:t>
      </w:r>
      <w:r>
        <w:rPr>
          <w:spacing w:val="117"/>
        </w:rPr>
        <w:t xml:space="preserve"> </w:t>
      </w:r>
      <w:r>
        <w:rPr>
          <w:spacing w:val="-1"/>
        </w:rPr>
        <w:t>sikkerhed</w:t>
      </w:r>
      <w:r>
        <w:t xml:space="preserve"> </w:t>
      </w:r>
      <w:r>
        <w:rPr>
          <w:spacing w:val="-1"/>
        </w:rPr>
        <w:t>eller</w:t>
      </w:r>
      <w:r>
        <w:rPr>
          <w:spacing w:val="1"/>
        </w:rPr>
        <w:t xml:space="preserve"> </w:t>
      </w:r>
      <w:r>
        <w:rPr>
          <w:spacing w:val="-1"/>
        </w:rPr>
        <w:t>for at</w:t>
      </w:r>
      <w:r>
        <w:t xml:space="preserve"> skaffe</w:t>
      </w:r>
      <w:r>
        <w:rPr>
          <w:spacing w:val="-1"/>
        </w:rPr>
        <w:t xml:space="preserve"> andre,</w:t>
      </w:r>
      <w:r>
        <w:t xml:space="preserve"> </w:t>
      </w:r>
      <w:r>
        <w:rPr>
          <w:spacing w:val="-1"/>
        </w:rPr>
        <w:t xml:space="preserve">mindre farlige </w:t>
      </w:r>
      <w:r>
        <w:t>produkter</w:t>
      </w:r>
      <w:r>
        <w:rPr>
          <w:spacing w:val="-1"/>
        </w:rPr>
        <w:t xml:space="preserve"> er </w:t>
      </w:r>
      <w:r>
        <w:t>ikke</w:t>
      </w:r>
      <w:r>
        <w:rPr>
          <w:spacing w:val="-1"/>
        </w:rPr>
        <w:t xml:space="preserve"> tilstrækkelig</w:t>
      </w:r>
      <w:r>
        <w:t xml:space="preserve"> </w:t>
      </w:r>
      <w:r>
        <w:rPr>
          <w:spacing w:val="-1"/>
        </w:rPr>
        <w:t>grund</w:t>
      </w:r>
      <w:r>
        <w:t xml:space="preserve"> til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betragte</w:t>
      </w:r>
      <w:r>
        <w:rPr>
          <w:spacing w:val="101"/>
        </w:rPr>
        <w:t xml:space="preserve"> </w:t>
      </w:r>
      <w:r>
        <w:rPr>
          <w:spacing w:val="-1"/>
        </w:rPr>
        <w:t>et</w:t>
      </w:r>
      <w:r>
        <w:t xml:space="preserve"> </w:t>
      </w:r>
      <w:r>
        <w:rPr>
          <w:spacing w:val="-1"/>
        </w:rPr>
        <w:t>produkt</w:t>
      </w:r>
      <w:r>
        <w:t xml:space="preserve"> som </w:t>
      </w:r>
      <w:r>
        <w:rPr>
          <w:spacing w:val="-1"/>
        </w:rPr>
        <w:t>værende farligt".</w:t>
      </w:r>
      <w:r>
        <w:rPr>
          <w:spacing w:val="2"/>
        </w:rPr>
        <w:t xml:space="preserve"> </w:t>
      </w:r>
      <w:r w:rsidRPr="0080784C">
        <w:rPr>
          <w:spacing w:val="-1"/>
        </w:rPr>
        <w:t>"En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Lada er </w:t>
      </w:r>
      <w:r w:rsidRPr="0080784C">
        <w:t>ikke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farlig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fordi</w:t>
      </w:r>
      <w:r w:rsidRPr="0080784C">
        <w:t xml:space="preserve"> </w:t>
      </w:r>
      <w:r w:rsidRPr="0080784C">
        <w:rPr>
          <w:spacing w:val="-1"/>
        </w:rPr>
        <w:t>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Volvo</w:t>
      </w:r>
      <w:r w:rsidRPr="0080784C">
        <w:t xml:space="preserve"> </w:t>
      </w:r>
      <w:r w:rsidRPr="0080784C">
        <w:rPr>
          <w:spacing w:val="-1"/>
        </w:rPr>
        <w:t>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mere </w:t>
      </w:r>
      <w:r w:rsidRPr="0080784C">
        <w:t>sikker."</w:t>
      </w:r>
      <w:r w:rsidRPr="0080784C">
        <w:rPr>
          <w:spacing w:val="75"/>
        </w:rPr>
        <w:t xml:space="preserve"> </w:t>
      </w:r>
      <w:r w:rsidRPr="0080784C">
        <w:rPr>
          <w:spacing w:val="-1"/>
        </w:rPr>
        <w:t>Legepladsejeren</w:t>
      </w:r>
      <w:r w:rsidRPr="0080784C">
        <w:t xml:space="preserve"> kan </w:t>
      </w:r>
      <w:r w:rsidRPr="0080784C">
        <w:rPr>
          <w:spacing w:val="-1"/>
        </w:rPr>
        <w:t>således</w:t>
      </w:r>
      <w:r w:rsidRPr="0080784C">
        <w:t xml:space="preserve"> </w:t>
      </w:r>
      <w:r w:rsidRPr="0080784C">
        <w:rPr>
          <w:spacing w:val="-1"/>
        </w:rPr>
        <w:t>have et</w:t>
      </w:r>
      <w:r w:rsidRPr="0080784C">
        <w:t xml:space="preserve"> behov </w:t>
      </w:r>
      <w:r w:rsidRPr="0080784C">
        <w:rPr>
          <w:spacing w:val="-1"/>
        </w:rPr>
        <w:t>for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rådgivning</w:t>
      </w:r>
      <w:r w:rsidRPr="0080784C">
        <w:rPr>
          <w:spacing w:val="-3"/>
        </w:rPr>
        <w:t xml:space="preserve"> </w:t>
      </w:r>
      <w:r w:rsidRPr="0080784C">
        <w:t xml:space="preserve">m.h.t. </w:t>
      </w:r>
      <w:r w:rsidRPr="0080784C">
        <w:rPr>
          <w:spacing w:val="-1"/>
        </w:rPr>
        <w:t>den</w:t>
      </w:r>
      <w:r w:rsidRPr="0080784C">
        <w:t xml:space="preserve"> </w:t>
      </w:r>
      <w:r w:rsidRPr="0080784C">
        <w:rPr>
          <w:spacing w:val="-1"/>
        </w:rPr>
        <w:t>risikovurdering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registrerede</w:t>
      </w:r>
      <w:r w:rsidRPr="0080784C">
        <w:rPr>
          <w:spacing w:val="111"/>
        </w:rPr>
        <w:t xml:space="preserve"> </w:t>
      </w:r>
      <w:r w:rsidRPr="0080784C">
        <w:rPr>
          <w:spacing w:val="-1"/>
        </w:rPr>
        <w:t>afvigelserne,</w:t>
      </w:r>
      <w:r w:rsidRPr="0080784C">
        <w:t xml:space="preserve"> som </w:t>
      </w:r>
      <w:r w:rsidRPr="0080784C">
        <w:rPr>
          <w:spacing w:val="-1"/>
        </w:rPr>
        <w:t>kommunerne blev</w:t>
      </w:r>
      <w:r w:rsidRPr="0080784C">
        <w:t xml:space="preserve"> opfordres til </w:t>
      </w:r>
      <w:r w:rsidRPr="0080784C">
        <w:rPr>
          <w:spacing w:val="-1"/>
        </w:rPr>
        <w:t>af ministeren</w:t>
      </w:r>
      <w:r w:rsidRPr="0080784C">
        <w:t xml:space="preserve"> </w:t>
      </w:r>
      <w:r w:rsidRPr="0080784C">
        <w:rPr>
          <w:spacing w:val="-1"/>
        </w:rPr>
        <w:t>for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Familie-og</w:t>
      </w:r>
      <w:r w:rsidRPr="0080784C">
        <w:t xml:space="preserve"> </w:t>
      </w:r>
      <w:r w:rsidRPr="0080784C">
        <w:rPr>
          <w:spacing w:val="-1"/>
        </w:rPr>
        <w:t>Forbruger-</w:t>
      </w:r>
      <w:r w:rsidRPr="0080784C">
        <w:rPr>
          <w:spacing w:val="89"/>
        </w:rPr>
        <w:t xml:space="preserve"> </w:t>
      </w:r>
      <w:r w:rsidRPr="0080784C">
        <w:rPr>
          <w:spacing w:val="-1"/>
        </w:rPr>
        <w:t xml:space="preserve">anliggender </w:t>
      </w:r>
      <w:r w:rsidRPr="0080784C">
        <w:t xml:space="preserve">i </w:t>
      </w:r>
      <w:r w:rsidRPr="0080784C">
        <w:rPr>
          <w:spacing w:val="-1"/>
        </w:rPr>
        <w:t>November</w:t>
      </w:r>
      <w:r w:rsidRPr="0080784C">
        <w:rPr>
          <w:spacing w:val="1"/>
        </w:rPr>
        <w:t xml:space="preserve"> </w:t>
      </w:r>
      <w:r w:rsidRPr="0080784C">
        <w:t xml:space="preserve">2006, </w:t>
      </w:r>
      <w:r w:rsidRPr="0080784C">
        <w:rPr>
          <w:spacing w:val="-1"/>
        </w:rPr>
        <w:t>for at</w:t>
      </w:r>
      <w:r w:rsidRPr="0080784C">
        <w:t xml:space="preserve"> kunne</w:t>
      </w:r>
      <w:r w:rsidRPr="0080784C">
        <w:rPr>
          <w:spacing w:val="-1"/>
        </w:rPr>
        <w:t xml:space="preserve"> træffe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 xml:space="preserve">rimelige beslutninger </w:t>
      </w:r>
      <w:r w:rsidRPr="0080784C">
        <w:t xml:space="preserve">om </w:t>
      </w:r>
      <w:r w:rsidRPr="0080784C">
        <w:rPr>
          <w:spacing w:val="-1"/>
        </w:rPr>
        <w:t>nødvendige tiltag.</w:t>
      </w:r>
    </w:p>
    <w:p w14:paraId="3C8EC45C" w14:textId="77777777" w:rsidR="004F5A5A" w:rsidRPr="0080784C" w:rsidRDefault="004F5A5A" w:rsidP="004F5A5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EEE0BF" w14:textId="77777777" w:rsidR="004F5A5A" w:rsidRPr="0080784C" w:rsidRDefault="004F5A5A" w:rsidP="004F5A5A">
      <w:pPr>
        <w:pStyle w:val="Brdtekst"/>
        <w:ind w:right="269"/>
      </w:pPr>
      <w:r w:rsidRPr="0080784C">
        <w:rPr>
          <w:spacing w:val="-1"/>
        </w:rPr>
        <w:t xml:space="preserve">Af juridiske </w:t>
      </w:r>
      <w:r w:rsidRPr="0080784C">
        <w:rPr>
          <w:spacing w:val="1"/>
        </w:rPr>
        <w:t>og</w:t>
      </w:r>
      <w:r w:rsidRPr="0080784C">
        <w:rPr>
          <w:spacing w:val="-3"/>
        </w:rPr>
        <w:t xml:space="preserve"> </w:t>
      </w:r>
      <w:r w:rsidRPr="0080784C">
        <w:rPr>
          <w:spacing w:val="-1"/>
        </w:rPr>
        <w:t>forsikringsmæssige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årsager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er det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vigtigt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 xml:space="preserve">der </w:t>
      </w:r>
      <w:r w:rsidRPr="0080784C">
        <w:t xml:space="preserve">skelnes </w:t>
      </w:r>
      <w:r w:rsidRPr="0080784C">
        <w:rPr>
          <w:spacing w:val="-1"/>
        </w:rPr>
        <w:t>mellem</w:t>
      </w:r>
      <w:r w:rsidRPr="0080784C">
        <w:t xml:space="preserve"> </w:t>
      </w:r>
      <w:r w:rsidRPr="0080784C">
        <w:rPr>
          <w:spacing w:val="-1"/>
        </w:rPr>
        <w:t>inspektion</w:t>
      </w:r>
      <w:r w:rsidRPr="0080784C">
        <w:t xml:space="preserve"> og</w:t>
      </w:r>
      <w:r w:rsidRPr="0080784C">
        <w:rPr>
          <w:spacing w:val="91"/>
        </w:rPr>
        <w:t xml:space="preserve"> </w:t>
      </w:r>
      <w:r w:rsidRPr="0080784C">
        <w:rPr>
          <w:spacing w:val="-1"/>
        </w:rPr>
        <w:t>rapportering,</w:t>
      </w:r>
      <w:r w:rsidRPr="0080784C">
        <w:t xml:space="preserve"> som jo udgør</w:t>
      </w:r>
      <w:r w:rsidRPr="0080784C">
        <w:rPr>
          <w:spacing w:val="-1"/>
        </w:rPr>
        <w:t xml:space="preserve"> en</w:t>
      </w:r>
      <w:r w:rsidRPr="0080784C">
        <w:t xml:space="preserve"> </w:t>
      </w:r>
      <w:r w:rsidRPr="0080784C">
        <w:rPr>
          <w:spacing w:val="-1"/>
        </w:rPr>
        <w:t>del</w:t>
      </w:r>
      <w:r w:rsidRPr="0080784C">
        <w:t xml:space="preserve"> af</w:t>
      </w:r>
      <w:r w:rsidRPr="0080784C">
        <w:rPr>
          <w:spacing w:val="-1"/>
        </w:rPr>
        <w:t xml:space="preserve"> personcertificeringen,</w:t>
      </w:r>
      <w:r w:rsidRPr="0080784C">
        <w:t xml:space="preserve"> </w:t>
      </w:r>
      <w:r w:rsidRPr="0080784C">
        <w:rPr>
          <w:spacing w:val="1"/>
        </w:rPr>
        <w:t>og</w:t>
      </w:r>
      <w:r w:rsidRPr="0080784C">
        <w:t xml:space="preserve"> </w:t>
      </w:r>
      <w:r w:rsidRPr="0080784C">
        <w:rPr>
          <w:spacing w:val="-1"/>
        </w:rPr>
        <w:t>evt.</w:t>
      </w:r>
      <w:r w:rsidRPr="0080784C">
        <w:t xml:space="preserve"> </w:t>
      </w:r>
      <w:r w:rsidRPr="0080784C">
        <w:rPr>
          <w:spacing w:val="-1"/>
        </w:rPr>
        <w:t>efterfølgende rådgivning</w:t>
      </w:r>
      <w:r w:rsidRPr="0080784C">
        <w:rPr>
          <w:spacing w:val="-3"/>
        </w:rPr>
        <w:t xml:space="preserve"> </w:t>
      </w:r>
      <w:r w:rsidRPr="0080784C">
        <w:t>om</w:t>
      </w:r>
      <w:r w:rsidRPr="0080784C">
        <w:rPr>
          <w:spacing w:val="101"/>
        </w:rPr>
        <w:t xml:space="preserve"> </w:t>
      </w:r>
      <w:r w:rsidRPr="0080784C">
        <w:rPr>
          <w:spacing w:val="-1"/>
        </w:rPr>
        <w:t>prioritering</w:t>
      </w:r>
      <w:r w:rsidRPr="0080784C">
        <w:t xml:space="preserve"> </w:t>
      </w:r>
      <w:r w:rsidRPr="0080784C">
        <w:rPr>
          <w:spacing w:val="-1"/>
        </w:rPr>
        <w:t xml:space="preserve">af </w:t>
      </w:r>
      <w:r w:rsidRPr="0080784C">
        <w:rPr>
          <w:spacing w:val="1"/>
        </w:rPr>
        <w:t>de</w:t>
      </w:r>
      <w:r w:rsidRPr="0080784C">
        <w:rPr>
          <w:spacing w:val="-1"/>
        </w:rPr>
        <w:t xml:space="preserve"> opgaver,</w:t>
      </w:r>
      <w:r w:rsidRPr="0080784C">
        <w:t xml:space="preserve"> som </w:t>
      </w:r>
      <w:r w:rsidRPr="0080784C">
        <w:rPr>
          <w:spacing w:val="-1"/>
        </w:rPr>
        <w:t>skønnes</w:t>
      </w:r>
      <w:r w:rsidRPr="0080784C">
        <w:t xml:space="preserve"> </w:t>
      </w:r>
      <w:r w:rsidRPr="0080784C">
        <w:rPr>
          <w:spacing w:val="-1"/>
        </w:rPr>
        <w:t>nødvendige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for at</w:t>
      </w:r>
      <w:r w:rsidRPr="0080784C">
        <w:t xml:space="preserve"> opnå</w:t>
      </w:r>
      <w:r w:rsidRPr="0080784C">
        <w:rPr>
          <w:spacing w:val="-1"/>
        </w:rPr>
        <w:t xml:space="preserve"> den</w:t>
      </w:r>
      <w:r w:rsidRPr="0080784C">
        <w:t xml:space="preserve"> ønskede</w:t>
      </w:r>
      <w:r w:rsidRPr="0080784C">
        <w:rPr>
          <w:spacing w:val="-1"/>
        </w:rPr>
        <w:t xml:space="preserve"> sikkerhed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 xml:space="preserve">efter </w:t>
      </w:r>
      <w:r w:rsidRPr="0080784C">
        <w:t>devisen</w:t>
      </w:r>
      <w:r w:rsidRPr="0080784C">
        <w:rPr>
          <w:spacing w:val="91"/>
        </w:rPr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 xml:space="preserve">resurserne </w:t>
      </w:r>
      <w:r w:rsidRPr="0080784C">
        <w:t>der</w:t>
      </w:r>
      <w:r w:rsidRPr="0080784C">
        <w:rPr>
          <w:spacing w:val="-1"/>
        </w:rPr>
        <w:t xml:space="preserve"> </w:t>
      </w:r>
      <w:r w:rsidRPr="0080784C">
        <w:t xml:space="preserve">anvendes </w:t>
      </w:r>
      <w:r w:rsidRPr="0080784C">
        <w:rPr>
          <w:spacing w:val="-1"/>
        </w:rPr>
        <w:t>for at</w:t>
      </w:r>
      <w:r w:rsidRPr="0080784C">
        <w:t xml:space="preserve"> </w:t>
      </w:r>
      <w:r w:rsidRPr="0080784C">
        <w:rPr>
          <w:spacing w:val="-1"/>
        </w:rPr>
        <w:t>fjerne en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given</w:t>
      </w:r>
      <w:r w:rsidRPr="0080784C">
        <w:rPr>
          <w:spacing w:val="2"/>
        </w:rPr>
        <w:t xml:space="preserve"> </w:t>
      </w:r>
      <w:r w:rsidRPr="0080784C">
        <w:t xml:space="preserve">risici </w:t>
      </w:r>
      <w:r w:rsidRPr="0080784C">
        <w:rPr>
          <w:spacing w:val="-1"/>
        </w:rPr>
        <w:t>skal</w:t>
      </w:r>
      <w:r w:rsidRPr="0080784C">
        <w:t xml:space="preserve"> </w:t>
      </w:r>
      <w:r w:rsidRPr="0080784C">
        <w:rPr>
          <w:spacing w:val="-1"/>
        </w:rPr>
        <w:t>afbalanceres</w:t>
      </w:r>
      <w:r w:rsidRPr="0080784C">
        <w:t xml:space="preserve"> i.f.t. </w:t>
      </w:r>
      <w:r w:rsidRPr="0080784C">
        <w:rPr>
          <w:spacing w:val="-1"/>
        </w:rPr>
        <w:t>den</w:t>
      </w:r>
      <w:r w:rsidRPr="0080784C">
        <w:t xml:space="preserve"> </w:t>
      </w:r>
      <w:r w:rsidRPr="0080784C">
        <w:rPr>
          <w:spacing w:val="-1"/>
        </w:rPr>
        <w:t>fundne risiko.</w:t>
      </w:r>
    </w:p>
    <w:p w14:paraId="6F79BA65" w14:textId="77777777" w:rsidR="004F5A5A" w:rsidRPr="0080784C" w:rsidRDefault="004F5A5A" w:rsidP="004F5A5A">
      <w:pPr>
        <w:pStyle w:val="Brdtekst"/>
      </w:pPr>
      <w:r w:rsidRPr="0080784C">
        <w:rPr>
          <w:spacing w:val="-1"/>
        </w:rPr>
        <w:t>Dette sikres</w:t>
      </w:r>
      <w:r w:rsidRPr="0080784C">
        <w:t xml:space="preserve"> </w:t>
      </w:r>
      <w:r w:rsidRPr="0080784C">
        <w:rPr>
          <w:spacing w:val="-1"/>
        </w:rPr>
        <w:t>bedst</w:t>
      </w:r>
      <w:r w:rsidRPr="0080784C">
        <w:t xml:space="preserve"> </w:t>
      </w:r>
      <w:r w:rsidRPr="0080784C">
        <w:rPr>
          <w:spacing w:val="-1"/>
        </w:rPr>
        <w:t>med</w:t>
      </w:r>
      <w:r w:rsidRPr="0080784C">
        <w:rPr>
          <w:spacing w:val="2"/>
        </w:rPr>
        <w:t xml:space="preserve"> </w:t>
      </w:r>
      <w:r w:rsidRPr="0080784C">
        <w:t>en</w:t>
      </w:r>
      <w:r w:rsidRPr="0080784C">
        <w:rPr>
          <w:spacing w:val="-1"/>
        </w:rPr>
        <w:t xml:space="preserve"> risikovurdering.</w:t>
      </w:r>
    </w:p>
    <w:p w14:paraId="326DC100" w14:textId="77777777" w:rsidR="004F5A5A" w:rsidRPr="0080784C" w:rsidRDefault="004F5A5A" w:rsidP="004F5A5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DF0228" w14:textId="77777777" w:rsidR="004F5A5A" w:rsidRPr="0080784C" w:rsidRDefault="004F5A5A" w:rsidP="004F5A5A">
      <w:pPr>
        <w:pStyle w:val="Brdtekst"/>
        <w:ind w:right="269"/>
      </w:pPr>
      <w:r w:rsidRPr="0080784C">
        <w:rPr>
          <w:spacing w:val="-1"/>
        </w:rPr>
        <w:t>Såfremt</w:t>
      </w:r>
      <w:r w:rsidRPr="0080784C">
        <w:t xml:space="preserve"> </w:t>
      </w:r>
      <w:r w:rsidRPr="0080784C">
        <w:rPr>
          <w:spacing w:val="-1"/>
        </w:rPr>
        <w:t xml:space="preserve">TüV certificerede inspektører </w:t>
      </w:r>
      <w:r w:rsidRPr="0080784C">
        <w:t>påtager</w:t>
      </w:r>
      <w:r w:rsidRPr="0080784C">
        <w:rPr>
          <w:spacing w:val="-1"/>
        </w:rPr>
        <w:t xml:space="preserve"> </w:t>
      </w:r>
      <w:r w:rsidRPr="0080784C">
        <w:t xml:space="preserve">sig </w:t>
      </w:r>
      <w:r w:rsidRPr="0080784C">
        <w:rPr>
          <w:spacing w:val="-1"/>
        </w:rPr>
        <w:t xml:space="preserve">sådanne opgaver </w:t>
      </w:r>
      <w:r w:rsidRPr="0080784C">
        <w:t xml:space="preserve">skal </w:t>
      </w:r>
      <w:r w:rsidRPr="0080784C">
        <w:rPr>
          <w:spacing w:val="-1"/>
        </w:rPr>
        <w:t>det</w:t>
      </w:r>
      <w:r w:rsidRPr="0080784C">
        <w:t xml:space="preserve"> </w:t>
      </w:r>
      <w:r w:rsidRPr="0080784C">
        <w:rPr>
          <w:spacing w:val="-1"/>
        </w:rPr>
        <w:t>understreges,</w:t>
      </w:r>
      <w:r w:rsidRPr="0080784C">
        <w:rPr>
          <w:spacing w:val="2"/>
        </w:rPr>
        <w:t xml:space="preserve"> </w:t>
      </w:r>
      <w:r w:rsidRPr="0080784C">
        <w:rPr>
          <w:spacing w:val="-1"/>
        </w:rPr>
        <w:t>at</w:t>
      </w:r>
      <w:r w:rsidRPr="0080784C">
        <w:t xml:space="preserve"> </w:t>
      </w:r>
      <w:r w:rsidRPr="0080784C">
        <w:rPr>
          <w:spacing w:val="-1"/>
        </w:rPr>
        <w:t>evt.</w:t>
      </w:r>
      <w:r w:rsidRPr="0080784C">
        <w:rPr>
          <w:spacing w:val="95"/>
        </w:rPr>
        <w:t xml:space="preserve"> </w:t>
      </w:r>
      <w:r w:rsidRPr="0080784C">
        <w:rPr>
          <w:spacing w:val="-1"/>
        </w:rPr>
        <w:t>udfærdigelse af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en</w:t>
      </w:r>
      <w:r w:rsidRPr="0080784C">
        <w:t xml:space="preserve"> </w:t>
      </w:r>
      <w:r w:rsidRPr="0080784C">
        <w:rPr>
          <w:spacing w:val="-1"/>
        </w:rPr>
        <w:t>rådgivningsrapport</w:t>
      </w:r>
      <w:r w:rsidRPr="0080784C">
        <w:t xml:space="preserve"> </w:t>
      </w:r>
      <w:r w:rsidRPr="0080784C">
        <w:rPr>
          <w:spacing w:val="-1"/>
        </w:rPr>
        <w:t>er</w:t>
      </w:r>
      <w:r w:rsidRPr="0080784C">
        <w:rPr>
          <w:spacing w:val="1"/>
        </w:rPr>
        <w:t xml:space="preserve"> </w:t>
      </w:r>
      <w:r w:rsidRPr="0080784C">
        <w:rPr>
          <w:spacing w:val="-1"/>
        </w:rPr>
        <w:t>certificeringsmyndigheden</w:t>
      </w:r>
      <w:r w:rsidRPr="0080784C">
        <w:t xml:space="preserve"> uvedkommende</w:t>
      </w:r>
      <w:r w:rsidRPr="0080784C">
        <w:rPr>
          <w:spacing w:val="-1"/>
        </w:rPr>
        <w:t xml:space="preserve"> </w:t>
      </w:r>
      <w:r w:rsidRPr="0080784C">
        <w:t xml:space="preserve">og </w:t>
      </w:r>
      <w:r w:rsidRPr="0080784C">
        <w:rPr>
          <w:spacing w:val="-1"/>
        </w:rPr>
        <w:t>finder sted</w:t>
      </w:r>
      <w:r w:rsidRPr="0080784C">
        <w:rPr>
          <w:spacing w:val="101"/>
        </w:rPr>
        <w:t xml:space="preserve"> </w:t>
      </w:r>
      <w:r w:rsidRPr="0080784C">
        <w:rPr>
          <w:spacing w:val="-1"/>
        </w:rPr>
        <w:t>under den</w:t>
      </w:r>
      <w:r w:rsidRPr="0080784C">
        <w:t xml:space="preserve"> </w:t>
      </w:r>
      <w:r w:rsidRPr="0080784C">
        <w:rPr>
          <w:spacing w:val="-1"/>
        </w:rPr>
        <w:t>certificerede inspektørs</w:t>
      </w:r>
      <w:r w:rsidRPr="0080784C">
        <w:t xml:space="preserve"> </w:t>
      </w:r>
      <w:r w:rsidRPr="0080784C">
        <w:rPr>
          <w:spacing w:val="-1"/>
        </w:rPr>
        <w:t>eget</w:t>
      </w:r>
      <w:r w:rsidRPr="0080784C">
        <w:t xml:space="preserve"> </w:t>
      </w:r>
      <w:r w:rsidRPr="0080784C">
        <w:rPr>
          <w:spacing w:val="-1"/>
        </w:rPr>
        <w:t>rådgiveransvar.</w:t>
      </w:r>
    </w:p>
    <w:p w14:paraId="0A821549" w14:textId="77777777" w:rsidR="003D4A40" w:rsidRDefault="003D4A40" w:rsidP="004F5A5A">
      <w:pPr>
        <w:pStyle w:val="Brdtekst"/>
        <w:rPr>
          <w:rFonts w:ascii="Times New Roman" w:hAnsi="Times New Roman"/>
          <w:sz w:val="24"/>
          <w:szCs w:val="24"/>
          <w:lang w:eastAsia="en-US"/>
        </w:rPr>
      </w:pPr>
    </w:p>
    <w:p w14:paraId="605D3FBF" w14:textId="77777777" w:rsidR="004F5A5A" w:rsidRDefault="004E4D31" w:rsidP="004F5A5A">
      <w:pPr>
        <w:pStyle w:val="Brdtekst"/>
      </w:pPr>
      <w:r>
        <w:rPr>
          <w:spacing w:val="-1"/>
        </w:rPr>
        <w:t>24/5-2020</w:t>
      </w:r>
      <w:r w:rsidR="004F5A5A">
        <w:t xml:space="preserve"> </w:t>
      </w:r>
    </w:p>
    <w:p w14:paraId="469DBAE9" w14:textId="77777777" w:rsidR="004F5A5A" w:rsidRDefault="004F5A5A" w:rsidP="004F5A5A">
      <w:pPr>
        <w:pStyle w:val="Brdtekst"/>
        <w:rPr>
          <w:spacing w:val="2"/>
        </w:rPr>
      </w:pPr>
      <w:r>
        <w:rPr>
          <w:spacing w:val="-1"/>
        </w:rPr>
        <w:t>Soc.</w:t>
      </w:r>
      <w:r>
        <w:t xml:space="preserve"> Pæd. </w:t>
      </w:r>
      <w:r>
        <w:rPr>
          <w:spacing w:val="-2"/>
        </w:rPr>
        <w:t>Mogens</w:t>
      </w:r>
      <w:r>
        <w:t xml:space="preserve"> </w:t>
      </w:r>
      <w:r>
        <w:rPr>
          <w:spacing w:val="-1"/>
        </w:rPr>
        <w:t>T.</w:t>
      </w:r>
      <w:r>
        <w:t xml:space="preserve"> Jensen,</w:t>
      </w:r>
      <w:r>
        <w:rPr>
          <w:spacing w:val="2"/>
        </w:rPr>
        <w:t xml:space="preserve"> </w:t>
      </w:r>
    </w:p>
    <w:p w14:paraId="11BCF57D" w14:textId="77777777" w:rsidR="004F5A5A" w:rsidRDefault="004F5A5A" w:rsidP="004F5A5A">
      <w:pPr>
        <w:pStyle w:val="Brdtekst"/>
      </w:pPr>
      <w:r>
        <w:rPr>
          <w:spacing w:val="-1"/>
        </w:rPr>
        <w:t>Legestafetten</w:t>
      </w:r>
    </w:p>
    <w:p w14:paraId="66FDCF4E" w14:textId="77777777" w:rsidR="004F5A5A" w:rsidRDefault="004F5A5A" w:rsidP="004F5A5A">
      <w:pPr>
        <w:rPr>
          <w:rFonts w:ascii="Times New Roman" w:eastAsia="Times New Roman" w:hAnsi="Times New Roman" w:cs="Times New Roman"/>
          <w:szCs w:val="20"/>
        </w:rPr>
      </w:pPr>
    </w:p>
    <w:p w14:paraId="3BEE236D" w14:textId="77777777" w:rsidR="00365137" w:rsidRPr="007D6EB6" w:rsidRDefault="00D97FFE" w:rsidP="00F41D7C">
      <w:pPr>
        <w:pStyle w:val="Overskrift4"/>
      </w:pPr>
      <w:r>
        <w:br w:type="page"/>
      </w:r>
    </w:p>
    <w:p w14:paraId="0C89BC6C" w14:textId="77777777" w:rsidR="004F5A5A" w:rsidRPr="004F5A5A" w:rsidRDefault="004F5A5A" w:rsidP="004F5A5A">
      <w:pPr>
        <w:widowControl w:val="0"/>
        <w:spacing w:before="97" w:after="0" w:line="240" w:lineRule="auto"/>
        <w:ind w:left="11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Calibri" w:hAnsi="Calibri" w:cs="Times New Roman"/>
          <w:color w:val="120000"/>
          <w:spacing w:val="-1"/>
          <w:sz w:val="23"/>
        </w:rPr>
        <w:lastRenderedPageBreak/>
        <w:t>Inspektionsrapporten:</w:t>
      </w:r>
      <w:r w:rsidRPr="004F5A5A">
        <w:rPr>
          <w:rFonts w:ascii="Times New Roman" w:eastAsia="Calibri" w:hAnsi="Calibri" w:cs="Times New Roman"/>
          <w:color w:val="120000"/>
          <w:spacing w:val="-2"/>
          <w:sz w:val="23"/>
        </w:rPr>
        <w:t xml:space="preserve"> Bilag</w:t>
      </w:r>
      <w:r w:rsidRPr="004F5A5A">
        <w:rPr>
          <w:rFonts w:ascii="Times New Roman" w:eastAsia="Calibri" w:hAnsi="Calibri" w:cs="Times New Roman"/>
          <w:color w:val="120000"/>
          <w:spacing w:val="-5"/>
          <w:sz w:val="23"/>
        </w:rPr>
        <w:t xml:space="preserve"> </w:t>
      </w:r>
      <w:r w:rsidRPr="004F5A5A">
        <w:rPr>
          <w:rFonts w:ascii="Times New Roman" w:eastAsia="Calibri" w:hAnsi="Calibri" w:cs="Times New Roman"/>
          <w:color w:val="120000"/>
          <w:sz w:val="23"/>
        </w:rPr>
        <w:t>2:</w:t>
      </w:r>
      <w:r w:rsidRPr="004F5A5A">
        <w:rPr>
          <w:rFonts w:ascii="Times New Roman" w:eastAsia="Calibri" w:hAnsi="Calibri" w:cs="Times New Roman"/>
          <w:color w:val="120000"/>
          <w:spacing w:val="-2"/>
          <w:sz w:val="23"/>
        </w:rPr>
        <w:t xml:space="preserve"> </w:t>
      </w:r>
      <w:r w:rsidRPr="004F5A5A">
        <w:rPr>
          <w:rFonts w:ascii="Times New Roman" w:eastAsia="Calibri" w:hAnsi="Calibri" w:cs="Times New Roman"/>
          <w:color w:val="120000"/>
          <w:spacing w:val="-3"/>
          <w:sz w:val="23"/>
        </w:rPr>
        <w:t>(</w:t>
      </w:r>
      <w:r w:rsidRPr="004F5A5A">
        <w:rPr>
          <w:rFonts w:ascii="Times New Roman" w:eastAsia="Calibri" w:hAnsi="Calibri" w:cs="Times New Roman"/>
          <w:spacing w:val="-3"/>
        </w:rPr>
        <w:t>Rev.</w:t>
      </w:r>
      <w:r w:rsidR="00450E98">
        <w:rPr>
          <w:rFonts w:ascii="Times New Roman" w:eastAsia="Calibri" w:hAnsi="Calibri" w:cs="Times New Roman"/>
        </w:rPr>
        <w:t xml:space="preserve"> 3.1</w:t>
      </w:r>
      <w:r w:rsidRPr="004F5A5A">
        <w:rPr>
          <w:rFonts w:ascii="Times New Roman" w:eastAsia="Calibri" w:hAnsi="Calibri" w:cs="Times New Roman"/>
        </w:rPr>
        <w:t>)</w:t>
      </w:r>
    </w:p>
    <w:p w14:paraId="364408F9" w14:textId="77777777" w:rsidR="004F5A5A" w:rsidRPr="004F5A5A" w:rsidRDefault="004F5A5A" w:rsidP="004F5A5A">
      <w:pPr>
        <w:widowControl w:val="0"/>
        <w:spacing w:before="3" w:after="0" w:line="240" w:lineRule="auto"/>
        <w:ind w:left="112"/>
        <w:rPr>
          <w:rFonts w:ascii="Times New Roman" w:eastAsia="Times New Roman" w:hAnsi="Times New Roman" w:cs="Times New Roman"/>
          <w:sz w:val="28"/>
          <w:szCs w:val="28"/>
        </w:rPr>
      </w:pP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>Information</w:t>
      </w:r>
      <w:r w:rsidRPr="004F5A5A">
        <w:rPr>
          <w:rFonts w:ascii="Times New Roman" w:eastAsia="Calibri" w:hAnsi="Calibri" w:cs="Times New Roman"/>
          <w:b/>
          <w:color w:val="120000"/>
          <w:spacing w:val="-2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>til</w:t>
      </w:r>
      <w:r w:rsidRPr="004F5A5A">
        <w:rPr>
          <w:rFonts w:ascii="Times New Roman" w:eastAsia="Calibri" w:hAnsi="Calibri" w:cs="Times New Roman"/>
          <w:b/>
          <w:color w:val="120000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-2"/>
          <w:sz w:val="28"/>
          <w:u w:val="thick" w:color="120000"/>
        </w:rPr>
        <w:t>rekvirenten</w:t>
      </w: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1"/>
          <w:sz w:val="28"/>
          <w:u w:val="thick" w:color="120000"/>
        </w:rPr>
        <w:t>af</w:t>
      </w:r>
      <w:r w:rsidRPr="004F5A5A">
        <w:rPr>
          <w:rFonts w:ascii="Times New Roman" w:eastAsia="Calibri" w:hAnsi="Calibri" w:cs="Times New Roman"/>
          <w:b/>
          <w:color w:val="120000"/>
          <w:spacing w:val="-4"/>
          <w:sz w:val="28"/>
          <w:u w:val="thick" w:color="120000"/>
        </w:rPr>
        <w:t xml:space="preserve"> </w:t>
      </w:r>
      <w:r w:rsidRPr="004F5A5A">
        <w:rPr>
          <w:rFonts w:ascii="Times New Roman" w:eastAsia="Calibri" w:hAnsi="Calibri" w:cs="Times New Roman"/>
          <w:b/>
          <w:color w:val="120000"/>
          <w:spacing w:val="-1"/>
          <w:sz w:val="28"/>
          <w:u w:val="thick" w:color="120000"/>
        </w:rPr>
        <w:t>Inspektionsrapporten:</w:t>
      </w:r>
    </w:p>
    <w:p w14:paraId="0CCC0888" w14:textId="77777777" w:rsidR="004F5A5A" w:rsidRPr="004F5A5A" w:rsidRDefault="004F5A5A" w:rsidP="004F5A5A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36A38AA" w14:textId="77777777" w:rsidR="004F5A5A" w:rsidRPr="004F5A5A" w:rsidRDefault="004F5A5A" w:rsidP="004F5A5A">
      <w:pPr>
        <w:widowControl w:val="0"/>
        <w:spacing w:before="73"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modtagelsen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inspektionsrapport,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første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skridt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taget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bestræbelserne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gøre</w:t>
      </w:r>
      <w:r w:rsidRPr="004F5A5A">
        <w:rPr>
          <w:rFonts w:ascii="Times New Roman" w:eastAsia="Times New Roman" w:hAnsi="Times New Roman" w:cs="Times New Roman"/>
          <w:color w:val="00000A"/>
          <w:spacing w:val="7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legepladsen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til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rimeligt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sikkert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sted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hvor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børnene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søge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få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udfordringer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hjælper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dem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til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erhverve</w:t>
      </w:r>
      <w:r w:rsidRPr="004F5A5A">
        <w:rPr>
          <w:rFonts w:ascii="Times New Roman" w:eastAsia="Times New Roman" w:hAnsi="Times New Roman" w:cs="Times New Roman"/>
          <w:color w:val="00000A"/>
          <w:spacing w:val="95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vigtige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kompetencer,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blot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fysisk,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også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socialt,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intellektuelt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emotionelt.</w:t>
      </w:r>
    </w:p>
    <w:p w14:paraId="2789C83A" w14:textId="77777777" w:rsidR="004F5A5A" w:rsidRPr="004F5A5A" w:rsidRDefault="00450E98" w:rsidP="004F5A5A">
      <w:pPr>
        <w:widowControl w:val="0"/>
        <w:spacing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color w:val="00000A"/>
          <w:spacing w:val="-1"/>
          <w:szCs w:val="20"/>
        </w:rPr>
        <w:t>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eviderede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udgave</w:t>
      </w:r>
      <w:r>
        <w:rPr>
          <w:rFonts w:ascii="Times New Roman" w:eastAsia="Times New Roman" w:hAnsi="Times New Roman" w:cs="Times New Roman"/>
          <w:color w:val="00000A"/>
          <w:spacing w:val="-1"/>
          <w:szCs w:val="20"/>
        </w:rPr>
        <w:t>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="004F5A5A"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standarden</w:t>
      </w:r>
      <w:r w:rsidR="004F5A5A"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indeholder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nu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vigtige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argumenter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="004F5A5A"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bedre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forståelse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="004F5A5A" w:rsidRPr="004F5A5A">
        <w:rPr>
          <w:rFonts w:ascii="Times New Roman" w:eastAsia="Times New Roman" w:hAnsi="Times New Roman" w:cs="Times New Roman"/>
          <w:color w:val="00000A"/>
          <w:spacing w:val="93"/>
          <w:w w:val="99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balancen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mellem</w:t>
      </w:r>
      <w:r w:rsidR="004F5A5A"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legeværdi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sikkerhed.</w:t>
      </w:r>
      <w:r w:rsidR="004F5A5A"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(se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DS/EN1776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Indledning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Cs w:val="20"/>
        </w:rPr>
        <w:t>samt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pkt</w:t>
      </w:r>
      <w:r w:rsidR="004F5A5A"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zCs w:val="20"/>
        </w:rPr>
        <w:t>1:</w:t>
      </w:r>
      <w:r w:rsidR="004F5A5A"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="004F5A5A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Emne)</w:t>
      </w:r>
    </w:p>
    <w:p w14:paraId="4A990D24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57514EDF" w14:textId="77777777" w:rsidR="004F5A5A" w:rsidRPr="004F5A5A" w:rsidRDefault="004F5A5A" w:rsidP="004F5A5A">
      <w:pPr>
        <w:widowControl w:val="0"/>
        <w:spacing w:after="0" w:line="240" w:lineRule="auto"/>
        <w:ind w:left="112" w:right="219" w:hanging="1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inspektionen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medføre,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flere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inspicerede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redskaber,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anskaffet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installeret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før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ultimo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Maj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2009,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vil</w:t>
      </w:r>
      <w:r w:rsidRPr="004F5A5A">
        <w:rPr>
          <w:rFonts w:ascii="Times New Roman" w:eastAsia="Times New Roman" w:hAnsi="Times New Roman" w:cs="Times New Roman"/>
          <w:color w:val="00000A"/>
          <w:spacing w:val="9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blive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registreret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afvigelser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i.f.t.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reviderede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1176: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="00450E98">
        <w:rPr>
          <w:rFonts w:ascii="Times New Roman" w:eastAsia="Times New Roman" w:hAnsi="Times New Roman" w:cs="Times New Roman"/>
          <w:color w:val="00000A"/>
          <w:szCs w:val="20"/>
        </w:rPr>
        <w:t>2017 m.v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.</w:t>
      </w:r>
    </w:p>
    <w:p w14:paraId="3FCE9060" w14:textId="77777777" w:rsidR="004F5A5A" w:rsidRPr="004F5A5A" w:rsidRDefault="004F5A5A" w:rsidP="004F5A5A">
      <w:pPr>
        <w:widowControl w:val="0"/>
        <w:spacing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Disse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afvigelser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betyder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redskaber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udført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installeret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i.h.t.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tidligere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udgave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(1998</w:t>
      </w:r>
      <w:r w:rsidR="00450E98">
        <w:rPr>
          <w:rFonts w:ascii="Times New Roman" w:eastAsia="Times New Roman" w:hAnsi="Times New Roman" w:cs="Times New Roman"/>
          <w:color w:val="00000A"/>
          <w:spacing w:val="-1"/>
          <w:szCs w:val="20"/>
        </w:rPr>
        <w:t>/2008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)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pludselig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11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blevet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farlige.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Vurderingen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heraf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bør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finde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konkret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risikovurdering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i.h.t.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evt.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konkrete/lokale</w:t>
      </w:r>
      <w:r w:rsidRPr="004F5A5A">
        <w:rPr>
          <w:rFonts w:ascii="Times New Roman" w:eastAsia="Times New Roman" w:hAnsi="Times New Roman" w:cs="Times New Roman"/>
          <w:color w:val="00000A"/>
          <w:spacing w:val="11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aftaler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>vedr.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grundlaget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inspektionen.</w:t>
      </w:r>
    </w:p>
    <w:p w14:paraId="603CC4DB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558B8CAD" w14:textId="77777777" w:rsidR="004F5A5A" w:rsidRPr="004F5A5A" w:rsidRDefault="004F5A5A" w:rsidP="004F5A5A">
      <w:pPr>
        <w:widowControl w:val="0"/>
        <w:spacing w:after="0" w:line="240" w:lineRule="auto"/>
        <w:ind w:left="112" w:right="562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Inspektionsrapporten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vil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derfor,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mærkning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andre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synlige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forhold,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registrere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tilfælde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hvor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redskaber</w:t>
      </w:r>
      <w:r w:rsidRPr="004F5A5A">
        <w:rPr>
          <w:rFonts w:ascii="Times New Roman" w:eastAsia="Times New Roman" w:hAnsi="Times New Roman" w:cs="Times New Roman"/>
          <w:color w:val="00000A"/>
          <w:spacing w:val="101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overensstemmelse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seneste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revision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klart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fremstår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som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værende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77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overensstemmelse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gældende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standard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installationstidspunktet.</w:t>
      </w:r>
    </w:p>
    <w:p w14:paraId="1A0EE641" w14:textId="77777777" w:rsidR="004F5A5A" w:rsidRPr="004F5A5A" w:rsidRDefault="004F5A5A" w:rsidP="004F5A5A">
      <w:pPr>
        <w:widowControl w:val="0"/>
        <w:spacing w:after="0" w:line="240" w:lineRule="auto"/>
        <w:ind w:left="112" w:right="18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Bem: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ikke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foretaget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tekniske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test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i.h.t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ligesom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foretaget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tekniske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afprøvninger</w:t>
      </w:r>
      <w:r w:rsidRPr="004F5A5A">
        <w:rPr>
          <w:rFonts w:ascii="Times New Roman" w:eastAsia="Times New Roman" w:hAnsi="Times New Roman" w:cs="Times New Roman"/>
          <w:color w:val="00000A"/>
          <w:spacing w:val="105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fordrer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specielt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udstyr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procedurer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(ex.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kalibrerede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vægte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o.lign.)</w:t>
      </w:r>
    </w:p>
    <w:p w14:paraId="5BAD3425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7F7EE102" w14:textId="77777777" w:rsidR="004F5A5A" w:rsidRPr="004F5A5A" w:rsidRDefault="004F5A5A" w:rsidP="004F5A5A">
      <w:pPr>
        <w:widowControl w:val="0"/>
        <w:spacing w:after="0" w:line="240" w:lineRule="auto"/>
        <w:ind w:left="112" w:right="18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Risikovurdering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prioritering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nødvendige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udbedringer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bør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således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vurderes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særskilt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fra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inspektionsrapporten.</w:t>
      </w:r>
      <w:r w:rsidRPr="004F5A5A">
        <w:rPr>
          <w:rFonts w:ascii="Times New Roman" w:eastAsia="Times New Roman" w:hAnsi="Times New Roman" w:cs="Times New Roman"/>
          <w:color w:val="00000A"/>
          <w:spacing w:val="159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Selvom</w:t>
      </w:r>
      <w:r w:rsidRPr="004F5A5A">
        <w:rPr>
          <w:rFonts w:ascii="Times New Roman" w:eastAsia="Times New Roman" w:hAnsi="Times New Roman" w:cs="Times New Roman"/>
          <w:color w:val="00000A"/>
          <w:spacing w:val="-10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den</w:t>
      </w:r>
      <w:r w:rsidRPr="004F5A5A">
        <w:rPr>
          <w:rFonts w:ascii="Times New Roman" w:eastAsia="Times New Roman" w:hAnsi="Times New Roman" w:cs="Times New Roman"/>
          <w:color w:val="00000A"/>
          <w:spacing w:val="-1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TüV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certificerede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inspektør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besidder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dokumenterede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opdaterede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kompetencer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anvendes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denne</w:t>
      </w:r>
      <w:r w:rsidRPr="004F5A5A">
        <w:rPr>
          <w:rFonts w:ascii="Times New Roman" w:eastAsia="Times New Roman" w:hAnsi="Times New Roman" w:cs="Times New Roman"/>
          <w:color w:val="00000A"/>
          <w:spacing w:val="10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proces,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kun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inspektion,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registrering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rapportering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dækket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TüV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certificeringen.</w:t>
      </w:r>
    </w:p>
    <w:p w14:paraId="0C7D08AC" w14:textId="77777777" w:rsidR="004F5A5A" w:rsidRPr="004F5A5A" w:rsidRDefault="004F5A5A" w:rsidP="004F5A5A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14:paraId="76C22A5F" w14:textId="77777777" w:rsidR="004F5A5A" w:rsidRDefault="004F5A5A" w:rsidP="00450E98">
      <w:pPr>
        <w:widowControl w:val="0"/>
        <w:spacing w:after="0" w:line="240" w:lineRule="auto"/>
        <w:ind w:left="112" w:right="265"/>
        <w:rPr>
          <w:rFonts w:ascii="Times New Roman" w:eastAsia="Times New Roman" w:hAnsi="Times New Roman" w:cs="Times New Roman"/>
          <w:color w:val="00000A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generelt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tale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om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ændringer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i.f.m.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revision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frivillige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standarder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har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tilbagevirkende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kraft,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ansvaret</w:t>
      </w:r>
      <w:r w:rsidRPr="004F5A5A">
        <w:rPr>
          <w:rFonts w:ascii="Times New Roman" w:eastAsia="Times New Roman" w:hAnsi="Times New Roman" w:cs="Times New Roman"/>
          <w:color w:val="00000A"/>
          <w:spacing w:val="10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uforandret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hos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legepladsejeren,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som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man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forventer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opmærksom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evt.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nye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krav,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ny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viden/teknik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og</w:t>
      </w:r>
      <w:r w:rsidR="00450E98">
        <w:rPr>
          <w:rFonts w:ascii="Times New Roman" w:eastAsia="Times New Roman" w:hAnsi="Times New Roman" w:cs="Times New Roman"/>
          <w:color w:val="00000A"/>
          <w:spacing w:val="12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afgørende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sikkerhedsmæssig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betydning.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</w:p>
    <w:p w14:paraId="37A31054" w14:textId="77777777" w:rsidR="00450E98" w:rsidRPr="004F5A5A" w:rsidRDefault="00450E98" w:rsidP="00450E98">
      <w:pPr>
        <w:widowControl w:val="0"/>
        <w:spacing w:after="0" w:line="240" w:lineRule="auto"/>
        <w:ind w:left="112" w:right="265"/>
        <w:rPr>
          <w:rFonts w:ascii="Times New Roman" w:eastAsia="Times New Roman" w:hAnsi="Times New Roman" w:cs="Times New Roman"/>
          <w:szCs w:val="20"/>
        </w:rPr>
      </w:pPr>
    </w:p>
    <w:p w14:paraId="7C46D33D" w14:textId="77777777" w:rsidR="004F5A5A" w:rsidRPr="00450E98" w:rsidRDefault="004F5A5A" w:rsidP="00450E98">
      <w:pPr>
        <w:widowControl w:val="0"/>
        <w:spacing w:after="0" w:line="240" w:lineRule="auto"/>
        <w:ind w:left="112"/>
        <w:outlineLvl w:val="0"/>
        <w:rPr>
          <w:rFonts w:ascii="Times New Roman" w:eastAsia="Times New Roman" w:hAnsi="Times New Roman" w:cs="Times New Roman"/>
          <w:szCs w:val="20"/>
        </w:rPr>
      </w:pPr>
      <w:bookmarkStart w:id="8" w:name="_Toc119412340"/>
      <w:r w:rsidRPr="004F5A5A">
        <w:rPr>
          <w:rFonts w:ascii="Times New Roman" w:eastAsia="Times New Roman" w:hAnsi="Times New Roman" w:cs="Times New Roman"/>
          <w:b/>
          <w:bCs/>
          <w:color w:val="00000A"/>
          <w:szCs w:val="20"/>
        </w:rPr>
        <w:t>Det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kan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anbefales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der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0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fokuseres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på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zCs w:val="20"/>
        </w:rPr>
        <w:t>især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0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b/>
          <w:bCs/>
          <w:color w:val="00000A"/>
          <w:spacing w:val="-1"/>
          <w:szCs w:val="20"/>
        </w:rPr>
        <w:t>følgende:</w:t>
      </w:r>
      <w:bookmarkEnd w:id="8"/>
    </w:p>
    <w:p w14:paraId="5161B874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5" w:lineRule="exact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Annoraksnorefang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rutschebaner,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hustage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brandmandsstænger</w:t>
      </w:r>
      <w:r w:rsidR="00450E98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 samt karruseller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.</w:t>
      </w:r>
    </w:p>
    <w:p w14:paraId="7491CAB1" w14:textId="77777777" w:rsidR="00450E98" w:rsidRPr="00450E98" w:rsidRDefault="00450E98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  <w:lang w:val="en-US"/>
        </w:rPr>
      </w:pPr>
      <w:r>
        <w:rPr>
          <w:rFonts w:ascii="Times New Roman" w:eastAsia="Times New Roman" w:hAnsi="Times New Roman" w:cs="Times New Roman"/>
          <w:szCs w:val="20"/>
          <w:lang w:val="en-US"/>
        </w:rPr>
        <w:t>Halsklemfælder</w:t>
      </w:r>
    </w:p>
    <w:p w14:paraId="18623AEF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  <w:lang w:val="en-US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  <w:lang w:val="en-US"/>
        </w:rPr>
        <w:t>Hovedklemfælder.</w:t>
      </w:r>
    </w:p>
    <w:p w14:paraId="4B58D836" w14:textId="77777777" w:rsidR="004F5A5A" w:rsidRDefault="004F5A5A" w:rsidP="004F5A5A">
      <w:pPr>
        <w:widowControl w:val="0"/>
        <w:spacing w:after="0" w:line="240" w:lineRule="auto"/>
        <w:ind w:left="832" w:right="503"/>
        <w:rPr>
          <w:rFonts w:ascii="Times New Roman" w:eastAsia="Times New Roman" w:hAnsi="Times New Roman" w:cs="Times New Roman"/>
          <w:color w:val="00000A"/>
          <w:spacing w:val="1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(til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grund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vurderingen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kan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lægges,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ikke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foreligger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dokumentation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problemer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redskaber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123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overensstemmelse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med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tidligere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standarder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f.eks.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2342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DIN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7926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1176: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99</w:t>
      </w:r>
      <w:r w:rsidR="00450E98">
        <w:rPr>
          <w:rFonts w:ascii="Times New Roman" w:eastAsia="Times New Roman" w:hAnsi="Times New Roman" w:cs="Times New Roman"/>
          <w:color w:val="00000A"/>
          <w:spacing w:val="1"/>
          <w:szCs w:val="20"/>
        </w:rPr>
        <w:t xml:space="preserve"> / 2008</w:t>
      </w:r>
      <w:r w:rsidRPr="004F5A5A">
        <w:rPr>
          <w:rFonts w:ascii="Times New Roman" w:eastAsia="Times New Roman" w:hAnsi="Times New Roman" w:cs="Times New Roman"/>
          <w:color w:val="00000A"/>
          <w:spacing w:val="1"/>
          <w:szCs w:val="20"/>
        </w:rPr>
        <w:t>)</w:t>
      </w:r>
    </w:p>
    <w:p w14:paraId="7DC8C081" w14:textId="77777777" w:rsidR="00450E98" w:rsidRDefault="00450E98" w:rsidP="004F5A5A">
      <w:pPr>
        <w:widowControl w:val="0"/>
        <w:spacing w:after="0" w:line="240" w:lineRule="auto"/>
        <w:ind w:left="832" w:right="503"/>
        <w:rPr>
          <w:rFonts w:ascii="Times New Roman" w:eastAsia="Times New Roman" w:hAnsi="Times New Roman" w:cs="Times New Roman"/>
          <w:color w:val="00000A"/>
          <w:spacing w:val="1"/>
          <w:szCs w:val="20"/>
        </w:rPr>
      </w:pPr>
    </w:p>
    <w:p w14:paraId="2A9192EB" w14:textId="77777777" w:rsidR="00450E98" w:rsidRPr="004F5A5A" w:rsidRDefault="00450E98" w:rsidP="00450E98">
      <w:pPr>
        <w:widowControl w:val="0"/>
        <w:spacing w:after="0" w:line="240" w:lineRule="auto"/>
        <w:ind w:left="112" w:right="219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Calibri" w:hAnsi="Times New Roman" w:cs="Times New Roman"/>
          <w:b/>
          <w:i/>
        </w:rPr>
        <w:t>Opgradering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i.h.t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>
        <w:rPr>
          <w:rFonts w:ascii="Times New Roman" w:eastAsia="Calibri" w:hAnsi="Times New Roman" w:cs="Times New Roman"/>
          <w:b/>
          <w:i/>
          <w:spacing w:val="-4"/>
        </w:rPr>
        <w:t xml:space="preserve">ovenstående </w:t>
      </w:r>
      <w:r w:rsidRPr="004F5A5A">
        <w:rPr>
          <w:rFonts w:ascii="Times New Roman" w:eastAsia="Calibri" w:hAnsi="Times New Roman" w:cs="Times New Roman"/>
          <w:b/>
          <w:i/>
        </w:rPr>
        <w:t>krav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>
        <w:rPr>
          <w:rFonts w:ascii="Times New Roman" w:eastAsia="Calibri" w:hAnsi="Times New Roman" w:cs="Times New Roman"/>
          <w:b/>
          <w:i/>
          <w:spacing w:val="-5"/>
        </w:rPr>
        <w:t xml:space="preserve">i senest udgivne standard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anbefales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uanset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produktets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2"/>
        </w:rPr>
        <w:t>alder,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idet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der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er</w:t>
      </w:r>
      <w:r w:rsidRPr="004F5A5A">
        <w:rPr>
          <w:rFonts w:ascii="Times New Roman" w:eastAsia="Calibri" w:hAnsi="Times New Roman" w:cs="Times New Roman"/>
          <w:b/>
          <w:i/>
          <w:spacing w:val="-5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tale</w:t>
      </w:r>
      <w:r w:rsidRPr="004F5A5A">
        <w:rPr>
          <w:rFonts w:ascii="Times New Roman" w:eastAsia="Calibri" w:hAnsi="Times New Roman" w:cs="Times New Roman"/>
          <w:b/>
          <w:i/>
          <w:spacing w:val="-4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om</w:t>
      </w:r>
      <w:r w:rsidRPr="004F5A5A">
        <w:rPr>
          <w:rFonts w:ascii="Times New Roman" w:eastAsia="Calibri" w:hAnsi="Times New Roman" w:cs="Times New Roman"/>
          <w:b/>
          <w:i/>
          <w:spacing w:val="-2"/>
        </w:rPr>
        <w:t xml:space="preserve"> </w:t>
      </w:r>
      <w:r>
        <w:rPr>
          <w:rFonts w:ascii="Times New Roman" w:eastAsia="Calibri" w:hAnsi="Times New Roman" w:cs="Times New Roman"/>
          <w:b/>
          <w:i/>
        </w:rPr>
        <w:t xml:space="preserve">krav </w:t>
      </w:r>
      <w:r w:rsidRPr="004F5A5A">
        <w:rPr>
          <w:rFonts w:ascii="Times New Roman" w:eastAsia="Calibri" w:hAnsi="Times New Roman" w:cs="Times New Roman"/>
          <w:b/>
          <w:i/>
        </w:rPr>
        <w:t>med</w:t>
      </w:r>
      <w:r w:rsidRPr="004F5A5A">
        <w:rPr>
          <w:rFonts w:ascii="Times New Roman" w:eastAsia="Calibri" w:hAnsi="Times New Roman" w:cs="Times New Roman"/>
          <w:b/>
          <w:i/>
          <w:spacing w:val="-8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afgørende</w:t>
      </w:r>
      <w:r w:rsidRPr="004F5A5A">
        <w:rPr>
          <w:rFonts w:ascii="Times New Roman" w:eastAsia="Calibri" w:hAnsi="Times New Roman" w:cs="Times New Roman"/>
          <w:b/>
          <w:i/>
          <w:spacing w:val="-8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betydning</w:t>
      </w:r>
      <w:r w:rsidRPr="004F5A5A">
        <w:rPr>
          <w:rFonts w:ascii="Times New Roman" w:eastAsia="Calibri" w:hAnsi="Times New Roman" w:cs="Times New Roman"/>
          <w:b/>
          <w:i/>
          <w:spacing w:val="-8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</w:rPr>
        <w:t>for</w:t>
      </w:r>
      <w:r w:rsidRPr="004F5A5A">
        <w:rPr>
          <w:rFonts w:ascii="Times New Roman" w:eastAsia="Calibri" w:hAnsi="Times New Roman" w:cs="Times New Roman"/>
          <w:b/>
          <w:i/>
          <w:spacing w:val="-10"/>
        </w:rPr>
        <w:t xml:space="preserve"> </w:t>
      </w:r>
      <w:r w:rsidRPr="004F5A5A">
        <w:rPr>
          <w:rFonts w:ascii="Times New Roman" w:eastAsia="Calibri" w:hAnsi="Times New Roman" w:cs="Times New Roman"/>
          <w:b/>
          <w:i/>
          <w:spacing w:val="-1"/>
        </w:rPr>
        <w:t>sikkerheden.</w:t>
      </w:r>
    </w:p>
    <w:p w14:paraId="0477E574" w14:textId="77777777" w:rsidR="00450E98" w:rsidRPr="004F5A5A" w:rsidRDefault="00450E98" w:rsidP="004F5A5A">
      <w:pPr>
        <w:widowControl w:val="0"/>
        <w:spacing w:after="0" w:line="240" w:lineRule="auto"/>
        <w:ind w:left="832" w:right="503"/>
        <w:rPr>
          <w:rFonts w:ascii="Times New Roman" w:eastAsia="Times New Roman" w:hAnsi="Times New Roman" w:cs="Times New Roman"/>
          <w:szCs w:val="20"/>
        </w:rPr>
      </w:pPr>
    </w:p>
    <w:p w14:paraId="3FD9042A" w14:textId="77777777" w:rsidR="004F5A5A" w:rsidRPr="004F5A5A" w:rsidRDefault="004F5A5A" w:rsidP="004F5A5A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Cs w:val="20"/>
        </w:rPr>
      </w:pPr>
    </w:p>
    <w:p w14:paraId="026923AB" w14:textId="77777777" w:rsidR="004F5A5A" w:rsidRPr="004F5A5A" w:rsidRDefault="004F5A5A" w:rsidP="004F5A5A">
      <w:pPr>
        <w:widowControl w:val="0"/>
        <w:spacing w:after="0" w:line="240" w:lineRule="auto"/>
        <w:ind w:left="832" w:right="18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zCs w:val="20"/>
        </w:rPr>
        <w:t>Obs: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Baseret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på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risikovurdering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anbefales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dog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opgradering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uanset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produktets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alder,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hvor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afvigelsen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fra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DS/EN</w:t>
      </w:r>
      <w:r w:rsidRPr="004F5A5A">
        <w:rPr>
          <w:rFonts w:ascii="Times New Roman" w:eastAsia="Times New Roman" w:hAnsi="Times New Roman" w:cs="Times New Roman"/>
          <w:color w:val="00000A"/>
          <w:spacing w:val="99"/>
          <w:w w:val="9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1176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>vedr.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hovedklemfælder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forefindes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i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direkte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forlængelse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af</w:t>
      </w:r>
      <w:r w:rsidRPr="004F5A5A">
        <w:rPr>
          <w:rFonts w:ascii="Times New Roman" w:eastAsia="Times New Roman" w:hAnsi="Times New Roman" w:cs="Times New Roman"/>
          <w:color w:val="00000A"/>
          <w:spacing w:val="-8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en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legeflade.</w:t>
      </w:r>
    </w:p>
    <w:p w14:paraId="76CE661B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>Vinkler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≤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60º</w:t>
      </w:r>
      <w:r w:rsidRPr="004F5A5A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 </w:t>
      </w:r>
      <w:r w:rsidR="00450E98">
        <w:rPr>
          <w:rFonts w:ascii="Times New Roman" w:eastAsia="Times New Roman" w:hAnsi="Times New Roman" w:cs="Times New Roman"/>
          <w:color w:val="00000A"/>
          <w:spacing w:val="-3"/>
          <w:szCs w:val="20"/>
        </w:rPr>
        <w:t xml:space="preserve">i nedadgående retning 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>(især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i.f.m.</w:t>
      </w:r>
      <w:r w:rsidRPr="004F5A5A">
        <w:rPr>
          <w:rFonts w:ascii="Times New Roman" w:eastAsia="Times New Roman" w:hAnsi="Times New Roman" w:cs="Times New Roman"/>
          <w:color w:val="00000A"/>
          <w:spacing w:val="-2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frirum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5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”tvungne</w:t>
      </w:r>
      <w:r w:rsidRPr="004F5A5A">
        <w:rPr>
          <w:rFonts w:ascii="Times New Roman" w:eastAsia="Times New Roman" w:hAnsi="Times New Roman" w:cs="Times New Roman"/>
          <w:color w:val="00000A"/>
          <w:spacing w:val="-4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bevægelser”.)</w:t>
      </w:r>
    </w:p>
    <w:p w14:paraId="603E85F0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4" w:lineRule="exact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Fingerklemfælder</w:t>
      </w:r>
      <w:r w:rsidR="00450E98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="00450E98">
        <w:rPr>
          <w:rFonts w:ascii="Times New Roman" w:eastAsia="Times New Roman" w:hAnsi="Times New Roman" w:cs="Times New Roman"/>
          <w:color w:val="00000A"/>
          <w:spacing w:val="-1"/>
          <w:szCs w:val="20"/>
        </w:rPr>
        <w:t>(kun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i.f.m.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frirum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="00714EE8">
        <w:rPr>
          <w:rFonts w:ascii="Times New Roman" w:eastAsia="Times New Roman" w:hAnsi="Times New Roman" w:cs="Times New Roman"/>
          <w:color w:val="00000A"/>
          <w:spacing w:val="-7"/>
          <w:szCs w:val="20"/>
        </w:rPr>
        <w:t>/</w:t>
      </w:r>
      <w:r w:rsidR="00714EE8"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”tvungne</w:t>
      </w:r>
      <w:r w:rsidR="00714EE8"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  <w:r w:rsidR="00714EE8">
        <w:rPr>
          <w:rFonts w:ascii="Times New Roman" w:eastAsia="Times New Roman" w:hAnsi="Times New Roman" w:cs="Times New Roman"/>
          <w:color w:val="00000A"/>
          <w:spacing w:val="-1"/>
          <w:szCs w:val="20"/>
        </w:rPr>
        <w:t>bevægelser”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/</w:t>
      </w:r>
      <w:r w:rsidR="00714EE8">
        <w:rPr>
          <w:rFonts w:ascii="Times New Roman" w:eastAsia="Times New Roman" w:hAnsi="Times New Roman" w:cs="Times New Roman"/>
          <w:color w:val="00000A"/>
          <w:szCs w:val="20"/>
        </w:rPr>
        <w:t>faldrum og stødområder.</w:t>
      </w:r>
      <w:r w:rsidRPr="004F5A5A">
        <w:rPr>
          <w:rFonts w:ascii="Times New Roman" w:eastAsia="Times New Roman" w:hAnsi="Times New Roman" w:cs="Times New Roman"/>
          <w:color w:val="00000A"/>
          <w:spacing w:val="-7"/>
          <w:szCs w:val="20"/>
        </w:rPr>
        <w:t xml:space="preserve"> </w:t>
      </w:r>
    </w:p>
    <w:p w14:paraId="34F0335D" w14:textId="77777777" w:rsidR="004F5A5A" w:rsidRPr="004F5A5A" w:rsidRDefault="004F5A5A" w:rsidP="004F5A5A">
      <w:pPr>
        <w:widowControl w:val="0"/>
        <w:numPr>
          <w:ilvl w:val="1"/>
          <w:numId w:val="29"/>
        </w:numPr>
        <w:tabs>
          <w:tab w:val="left" w:pos="833"/>
        </w:tabs>
        <w:spacing w:after="0" w:line="245" w:lineRule="exact"/>
        <w:rPr>
          <w:rFonts w:ascii="Times New Roman" w:eastAsia="Times New Roman" w:hAnsi="Times New Roman" w:cs="Times New Roman"/>
          <w:szCs w:val="20"/>
          <w:lang w:val="en-US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  <w:lang w:val="en-US"/>
        </w:rPr>
        <w:t>Manglende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  <w:lang w:val="en-US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  <w:lang w:val="en-US"/>
        </w:rPr>
        <w:t>faldværn</w:t>
      </w:r>
      <w:r w:rsidRPr="004F5A5A">
        <w:rPr>
          <w:rFonts w:ascii="Times New Roman" w:eastAsia="Times New Roman" w:hAnsi="Times New Roman" w:cs="Times New Roman"/>
          <w:color w:val="00000A"/>
          <w:spacing w:val="-12"/>
          <w:szCs w:val="20"/>
          <w:lang w:val="en-US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  <w:lang w:val="en-US"/>
        </w:rPr>
        <w:t>/</w:t>
      </w:r>
      <w:r w:rsidRPr="004F5A5A">
        <w:rPr>
          <w:rFonts w:ascii="Times New Roman" w:eastAsia="Times New Roman" w:hAnsi="Times New Roman" w:cs="Times New Roman"/>
          <w:color w:val="00000A"/>
          <w:spacing w:val="-11"/>
          <w:szCs w:val="20"/>
          <w:lang w:val="en-US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  <w:lang w:val="en-US"/>
        </w:rPr>
        <w:t>sideafskærmninger.</w:t>
      </w:r>
    </w:p>
    <w:p w14:paraId="63B067AF" w14:textId="77777777" w:rsidR="004F5A5A" w:rsidRPr="004F5A5A" w:rsidRDefault="004F5A5A" w:rsidP="00714EE8">
      <w:pPr>
        <w:widowControl w:val="0"/>
        <w:numPr>
          <w:ilvl w:val="1"/>
          <w:numId w:val="29"/>
        </w:numPr>
        <w:tabs>
          <w:tab w:val="left" w:pos="833"/>
        </w:tabs>
        <w:spacing w:after="0" w:line="240" w:lineRule="auto"/>
        <w:rPr>
          <w:rFonts w:ascii="Times New Roman" w:eastAsia="Times New Roman" w:hAnsi="Times New Roman" w:cs="Times New Roman"/>
          <w:szCs w:val="20"/>
        </w:rPr>
      </w:pP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Underlagets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pacing w:val="-1"/>
          <w:szCs w:val="20"/>
        </w:rPr>
        <w:t>egnethed</w:t>
      </w:r>
      <w:r w:rsidRPr="004F5A5A">
        <w:rPr>
          <w:rFonts w:ascii="Times New Roman" w:eastAsia="Times New Roman" w:hAnsi="Times New Roman" w:cs="Times New Roman"/>
          <w:color w:val="00000A"/>
          <w:spacing w:val="-6"/>
          <w:szCs w:val="20"/>
        </w:rPr>
        <w:t xml:space="preserve"> </w:t>
      </w:r>
      <w:r w:rsidRPr="004F5A5A">
        <w:rPr>
          <w:rFonts w:ascii="Times New Roman" w:eastAsia="Times New Roman" w:hAnsi="Times New Roman" w:cs="Times New Roman"/>
          <w:color w:val="00000A"/>
          <w:szCs w:val="20"/>
        </w:rPr>
        <w:t>som</w:t>
      </w:r>
      <w:r w:rsidRPr="004F5A5A">
        <w:rPr>
          <w:rFonts w:ascii="Times New Roman" w:eastAsia="Times New Roman" w:hAnsi="Times New Roman" w:cs="Times New Roman"/>
          <w:color w:val="00000A"/>
          <w:spacing w:val="-9"/>
          <w:szCs w:val="20"/>
        </w:rPr>
        <w:t xml:space="preserve"> </w:t>
      </w:r>
      <w:r w:rsidR="00714EE8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faldunderlag i.h.t. </w:t>
      </w:r>
      <w:r w:rsidR="00714EE8" w:rsidRPr="00714EE8">
        <w:rPr>
          <w:rFonts w:ascii="Times New Roman" w:eastAsia="Times New Roman" w:hAnsi="Times New Roman" w:cs="Times New Roman"/>
          <w:color w:val="00000A"/>
          <w:spacing w:val="-1"/>
          <w:szCs w:val="20"/>
        </w:rPr>
        <w:t>DS_EN 1177_2018+AC_2019</w:t>
      </w:r>
      <w:r w:rsidR="003D4A40">
        <w:rPr>
          <w:rFonts w:ascii="Times New Roman" w:eastAsia="Times New Roman" w:hAnsi="Times New Roman" w:cs="Times New Roman"/>
          <w:color w:val="00000A"/>
          <w:spacing w:val="-1"/>
          <w:szCs w:val="20"/>
        </w:rPr>
        <w:t xml:space="preserve"> og DS_EN 1176: 2017 Del 1</w:t>
      </w:r>
    </w:p>
    <w:p w14:paraId="052D4810" w14:textId="77777777" w:rsidR="004F5A5A" w:rsidRPr="004F5A5A" w:rsidRDefault="004F5A5A" w:rsidP="004F5A5A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Cs w:val="20"/>
        </w:rPr>
      </w:pPr>
    </w:p>
    <w:p w14:paraId="62D3F89E" w14:textId="77777777" w:rsidR="004F5A5A" w:rsidRPr="004F5A5A" w:rsidRDefault="004F5A5A" w:rsidP="004F5A5A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770A6B95" w14:textId="77777777" w:rsidR="004F5A5A" w:rsidRPr="004F5A5A" w:rsidRDefault="00450E98" w:rsidP="004F5A5A">
      <w:pPr>
        <w:widowControl w:val="0"/>
        <w:spacing w:after="0" w:line="229" w:lineRule="exact"/>
        <w:ind w:left="112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24/5-2020</w:t>
      </w:r>
    </w:p>
    <w:p w14:paraId="4C05F37F" w14:textId="77777777" w:rsidR="004F5A5A" w:rsidRPr="004F5A5A" w:rsidRDefault="004F5A5A" w:rsidP="004F5A5A">
      <w:pPr>
        <w:widowControl w:val="0"/>
        <w:spacing w:after="0" w:line="240" w:lineRule="auto"/>
        <w:ind w:left="112" w:right="5858"/>
        <w:rPr>
          <w:rFonts w:ascii="Times New Roman" w:eastAsia="Times New Roman" w:hAnsi="Times New Roman" w:cs="Times New Roman"/>
          <w:sz w:val="22"/>
        </w:rPr>
      </w:pPr>
      <w:r w:rsidRPr="004F5A5A">
        <w:rPr>
          <w:rFonts w:ascii="Times New Roman" w:eastAsia="Calibri" w:hAnsi="Times New Roman" w:cs="Times New Roman"/>
          <w:spacing w:val="-1"/>
          <w:sz w:val="22"/>
        </w:rPr>
        <w:t>Soc.</w:t>
      </w:r>
      <w:r w:rsidRPr="004F5A5A">
        <w:rPr>
          <w:rFonts w:ascii="Times New Roman" w:eastAsia="Calibri" w:hAnsi="Times New Roman" w:cs="Times New Roman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Pæd.</w:t>
      </w:r>
      <w:r w:rsidRPr="004F5A5A">
        <w:rPr>
          <w:rFonts w:ascii="Times New Roman" w:eastAsia="Calibri" w:hAnsi="Times New Roman" w:cs="Times New Roman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Mogens</w:t>
      </w:r>
      <w:r w:rsidRPr="004F5A5A">
        <w:rPr>
          <w:rFonts w:ascii="Times New Roman" w:eastAsia="Calibri" w:hAnsi="Times New Roman" w:cs="Times New Roman"/>
          <w:spacing w:val="-5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z w:val="22"/>
        </w:rPr>
        <w:t>Tom</w:t>
      </w:r>
      <w:r w:rsidRPr="004F5A5A">
        <w:rPr>
          <w:rFonts w:ascii="Times New Roman" w:eastAsia="Calibri" w:hAnsi="Times New Roman" w:cs="Times New Roman"/>
          <w:spacing w:val="-4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Jensen</w:t>
      </w:r>
      <w:r w:rsidRPr="004F5A5A">
        <w:rPr>
          <w:rFonts w:ascii="Times New Roman" w:eastAsia="Calibri" w:hAnsi="Times New Roman" w:cs="Times New Roman"/>
          <w:spacing w:val="29"/>
          <w:sz w:val="22"/>
        </w:rPr>
        <w:t xml:space="preserve"> </w:t>
      </w:r>
      <w:r w:rsidRPr="004F5A5A">
        <w:rPr>
          <w:rFonts w:ascii="Times New Roman" w:eastAsia="Calibri" w:hAnsi="Times New Roman" w:cs="Times New Roman"/>
          <w:spacing w:val="-1"/>
          <w:sz w:val="22"/>
        </w:rPr>
        <w:t>Legestafetten</w:t>
      </w:r>
    </w:p>
    <w:p w14:paraId="6F70D1D1" w14:textId="1ED3633D" w:rsidR="00740DD3" w:rsidRPr="00740DD3" w:rsidRDefault="00365137" w:rsidP="00740DD3">
      <w:pPr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7D6EB6">
        <w:rPr>
          <w:lang w:bidi="en-US"/>
        </w:rPr>
        <w:br w:type="page"/>
      </w:r>
      <w:r w:rsidR="00740DD3" w:rsidRPr="00740DD3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lastRenderedPageBreak/>
        <w:t>Obs. Vedr. Standardernes publiseringsdatoer:</w:t>
      </w:r>
    </w:p>
    <w:p w14:paraId="1C4D9900" w14:textId="3990D585" w:rsidR="00740DD3" w:rsidRPr="00740DD3" w:rsidRDefault="001020D5" w:rsidP="001020D5">
      <w:r>
        <w:t>P</w:t>
      </w:r>
      <w:r w:rsidRPr="00740DD3">
        <w:t>rincipiel</w:t>
      </w:r>
      <w:r>
        <w:t xml:space="preserve">t har </w:t>
      </w:r>
      <w:r w:rsidR="00740DD3" w:rsidRPr="00740DD3">
        <w:t xml:space="preserve">standarder </w:t>
      </w:r>
      <w:r>
        <w:t xml:space="preserve">ikke </w:t>
      </w:r>
      <w:r w:rsidR="00740DD3" w:rsidRPr="00740DD3">
        <w:t xml:space="preserve">tilbagevirkende kraft, </w:t>
      </w:r>
      <w:r>
        <w:t xml:space="preserve">og derfor </w:t>
      </w:r>
      <w:r w:rsidR="00740DD3" w:rsidRPr="00740DD3">
        <w:t xml:space="preserve">kan den enkelte standards nøjagtige publiseringsdato have betydning for hvilke krav der ligger til grund for inspektionen. </w:t>
      </w:r>
    </w:p>
    <w:p w14:paraId="0F3E07FD" w14:textId="3447599C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De specifikke publiseringsdatoer fremgår af hver</w:t>
      </w:r>
      <w:r w:rsidR="001020D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enkelt standard.</w:t>
      </w:r>
    </w:p>
    <w:p w14:paraId="2780AF0D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B4B7D14" w14:textId="0F21488D" w:rsid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For </w:t>
      </w:r>
      <w:r w:rsidR="001020D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de </w:t>
      </w: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delstandarder der endnu ikke er </w:t>
      </w:r>
      <w:r w:rsidR="001020D5">
        <w:rPr>
          <w:rFonts w:ascii="Times New Roman" w:eastAsia="Arial Unicode MS" w:hAnsi="Times New Roman" w:cs="Times New Roman"/>
          <w:kern w:val="1"/>
          <w:sz w:val="24"/>
          <w:szCs w:val="24"/>
        </w:rPr>
        <w:t>revideret/</w:t>
      </w: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udgivet gælder det, at de tidligere udgaver fortsætter uændret indtil nye reviderede udgaver udgives! </w:t>
      </w:r>
    </w:p>
    <w:p w14:paraId="4DC2ECC6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0"/>
        <w:gridCol w:w="5520"/>
        <w:gridCol w:w="2141"/>
        <w:gridCol w:w="43"/>
      </w:tblGrid>
      <w:tr w:rsidR="00740DD3" w:rsidRPr="00740DD3" w14:paraId="4C27B500" w14:textId="77777777" w:rsidTr="00740DD3">
        <w:tc>
          <w:tcPr>
            <w:tcW w:w="198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4043C16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DS/EN 1176: 2008</w:t>
            </w:r>
          </w:p>
          <w:p w14:paraId="1190F0B4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(1. udgave)</w:t>
            </w:r>
          </w:p>
        </w:tc>
        <w:tc>
          <w:tcPr>
            <w:tcW w:w="552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56E35778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Beskrivelse:</w:t>
            </w:r>
          </w:p>
        </w:tc>
        <w:tc>
          <w:tcPr>
            <w:tcW w:w="2184" w:type="dxa"/>
            <w:gridSpan w:val="2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072F55B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Publiseringsdato:</w:t>
            </w:r>
          </w:p>
        </w:tc>
      </w:tr>
      <w:tr w:rsidR="00740DD3" w:rsidRPr="00740DD3" w14:paraId="1F7FF38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B63205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BC4A968" w14:textId="7094887D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Gen. Sikkerhedskrav: Legeredskaber og Underlag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65BB0DE4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12. April 2008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9796693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D8B72D3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26ED604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2: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7BA29B4A" w14:textId="48F31FCD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Gynger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44247CA6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23. Marts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47297C67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0EBC5D8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58C9516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3: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4B8CD04C" w14:textId="5E71DF94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Rutsjebaner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7E9F094D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23. Marts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048740F3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18FD1030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31B1AA63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4: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684E7347" w14:textId="3D670600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Svævebaner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2BD8F868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23. Marts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1371A77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5E52F40B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6B708ED9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5: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5AC31CB6" w14:textId="6ADCEDEB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Karruseller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7906FEEA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22. April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32434A0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54C24E17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4F2040F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6: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800ACE3" w14:textId="0CB46618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Vipper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4DD35DC9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13 Maj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328BB07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316072F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04419EEA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7: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7225159" w14:textId="312E8EAC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Installation, Vedligehold, Inspektion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2C365DC0" w14:textId="02C6C7A7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4 December 2008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56AC6DA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174547D8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7372A35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10: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3C1452A" w14:textId="067AB4C5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Fuldstændigt lukkede legeredskaber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49570F1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22. April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38AA98D6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751AAC73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0870F2E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B0A8DD6" w14:textId="19A80B9C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Tredimensionelle klatrenet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0AB4E0D6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22. April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65A1408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71049383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D16AC4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12A4EA11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5A1EA13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8717D39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742CD66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790E0D0D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DS/EN 1177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66C91D2" w14:textId="16848C80" w:rsidR="00740DD3" w:rsidRPr="00740DD3" w:rsidRDefault="001F57FA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Stødabsorberende underlag-bestemmelse af faldhøjde</w:t>
            </w:r>
          </w:p>
        </w:tc>
        <w:tc>
          <w:tcPr>
            <w:tcW w:w="2141" w:type="dxa"/>
            <w:tcBorders>
              <w:left w:val="single" w:sz="1" w:space="0" w:color="000000"/>
              <w:bottom w:val="single" w:sz="1" w:space="0" w:color="000000"/>
            </w:tcBorders>
          </w:tcPr>
          <w:p w14:paraId="09254545" w14:textId="77777777" w:rsidR="00740DD3" w:rsidRPr="00740DD3" w:rsidRDefault="00740DD3" w:rsidP="00740DD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 Maj 2008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338A720" w14:textId="77777777" w:rsidR="00740DD3" w:rsidRPr="00740DD3" w:rsidRDefault="00740DD3" w:rsidP="00740DD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</w:tbl>
    <w:p w14:paraId="61DAA4D5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tbl>
      <w:tblPr>
        <w:tblW w:w="9684" w:type="dxa"/>
        <w:tblInd w:w="10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0"/>
        <w:gridCol w:w="5520"/>
        <w:gridCol w:w="2085"/>
        <w:gridCol w:w="56"/>
        <w:gridCol w:w="43"/>
      </w:tblGrid>
      <w:tr w:rsidR="00740DD3" w:rsidRPr="00740DD3" w14:paraId="069810FE" w14:textId="77777777" w:rsidTr="00740DD3">
        <w:trPr>
          <w:gridAfter w:val="2"/>
          <w:wAfter w:w="99" w:type="dxa"/>
        </w:trPr>
        <w:tc>
          <w:tcPr>
            <w:tcW w:w="198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58B8DD36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DS/EN 1176: 2017</w:t>
            </w:r>
          </w:p>
          <w:p w14:paraId="3A9A74A1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(1. udgave)</w:t>
            </w:r>
          </w:p>
        </w:tc>
        <w:tc>
          <w:tcPr>
            <w:tcW w:w="552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</w:tcBorders>
          </w:tcPr>
          <w:p w14:paraId="0699740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Beskrivelse:</w:t>
            </w:r>
          </w:p>
        </w:tc>
        <w:tc>
          <w:tcPr>
            <w:tcW w:w="2085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1854C74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Publiseringsdato:</w:t>
            </w:r>
          </w:p>
        </w:tc>
      </w:tr>
      <w:tr w:rsidR="00740DD3" w:rsidRPr="00740DD3" w14:paraId="0E14A2F5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3A023B79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65D65503" w14:textId="7A1C73F2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Gen. Sikkerhedskrav: Legeredskaber og Underlag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15CA930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24/10 - 2017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AEAF47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86D0CCB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6365618E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2: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D641B86" w14:textId="6DA345FD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Gynger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9F5BBAE" w14:textId="1B8EB4F1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24/10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–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2017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81B37BA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7B5E2148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8FEDFD4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4DD91C0" w14:textId="2F8BB388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1F57F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                                                                   Ændret med 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32D1C09" w14:textId="1A6A0506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   + AC:2019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3499625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FCCCBC9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73F81E93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3: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22920F48" w14:textId="039DA107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Rutsjebaner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8F9C67A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24/10 - 2017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2E500C7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4EF2A07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31243C5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4: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130395B" w14:textId="5E86CE1A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Svævebaner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D4DF18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15/1 - 2019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4CD1D1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10FD6F6C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5621D08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5: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71B6DD30" w14:textId="3BF6AB09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Karruseller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078BB84" w14:textId="0FADB21C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EE7D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10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EE7D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Sept.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</w:t>
            </w:r>
            <w:r w:rsidR="00EE7DF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9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1C5BEDD8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318D3F60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558F6A80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79F59354" w14:textId="288ED422" w:rsidR="000B0C42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Revideret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D21EDC2" w14:textId="0F411B14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09.10-2019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9AB093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B20EDA4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F8F970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6: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3636182C" w14:textId="7BE792C3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Vipper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363124D" w14:textId="1B14BECF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15/1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–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2019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0291548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27B6EAA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C104BF7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83F0AE4" w14:textId="399C6F9A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                                                                      Ændret med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5917D3B" w14:textId="3A083D05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+ AC 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97E274F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352613C4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EFF14F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7: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F9F8981" w14:textId="5F7A95DD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Installation, Vedligehold, Inspektion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482546C" w14:textId="62F4FA78" w:rsidR="000B0C42" w:rsidRPr="000B0C42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4 December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–</w:t>
            </w: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2008</w:t>
            </w:r>
            <w:r w:rsidR="000B0C42" w:rsidRPr="000B0C42">
              <w:rPr>
                <w:rFonts w:ascii="Times New Roman" w:eastAsia="Arial Unicode MS" w:hAnsi="Times New Roman" w:cs="Times New Roman"/>
                <w:color w:val="FF0000"/>
                <w:kern w:val="1"/>
                <w:sz w:val="24"/>
                <w:szCs w:val="24"/>
              </w:rPr>
              <w:t>*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03B94F49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49EA7A79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5EA80A8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6FA88068" w14:textId="42E0A698" w:rsidR="000B0C42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0B0C4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Revideret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E530BCB" w14:textId="7B9AD83D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14.04-2020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42F847E2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63FB02B5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1593FD7C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10: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14022D88" w14:textId="68E44670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Fuldstændigt lukkede legeredskaber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E99DDD4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22 April - 2009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D846F5D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08B445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48E236D3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Del 11: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8015E5D" w14:textId="6C3F135F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Tredimensionelle klatrenet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8FBFAFD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26/8 - 2014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62F015AF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0B0C42" w:rsidRPr="00740DD3" w14:paraId="345A7A9D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08C05D05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56BD45BB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6290AA0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5F8960FC" w14:textId="77777777" w:rsidR="000B0C42" w:rsidRPr="00740DD3" w:rsidRDefault="000B0C42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  <w:tr w:rsidR="00740DD3" w:rsidRPr="00740DD3" w14:paraId="23E740CA" w14:textId="77777777" w:rsidTr="00740D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0" w:type="dxa"/>
            <w:tcBorders>
              <w:left w:val="single" w:sz="1" w:space="0" w:color="000000"/>
              <w:bottom w:val="single" w:sz="1" w:space="0" w:color="000000"/>
            </w:tcBorders>
          </w:tcPr>
          <w:p w14:paraId="22C77718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DS/EN 1177</w:t>
            </w:r>
          </w:p>
        </w:tc>
        <w:tc>
          <w:tcPr>
            <w:tcW w:w="5520" w:type="dxa"/>
            <w:tcBorders>
              <w:left w:val="single" w:sz="1" w:space="0" w:color="000000"/>
              <w:bottom w:val="single" w:sz="1" w:space="0" w:color="000000"/>
            </w:tcBorders>
          </w:tcPr>
          <w:p w14:paraId="049ED74E" w14:textId="7C102CC7" w:rsidR="00740DD3" w:rsidRPr="00740DD3" w:rsidRDefault="001F57FA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</w:t>
            </w:r>
            <w:r w:rsidR="00740DD3"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Stødabsorberende underlag-bestemmelse af faldhøjde</w:t>
            </w:r>
          </w:p>
        </w:tc>
        <w:tc>
          <w:tcPr>
            <w:tcW w:w="214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2A270F7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740DD3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 15/1 - 2019</w:t>
            </w:r>
          </w:p>
        </w:tc>
        <w:tc>
          <w:tcPr>
            <w:tcW w:w="43" w:type="dxa"/>
            <w:tcBorders>
              <w:left w:val="single" w:sz="1" w:space="0" w:color="000000"/>
            </w:tcBorders>
          </w:tcPr>
          <w:p w14:paraId="781DF2CB" w14:textId="77777777" w:rsidR="00740DD3" w:rsidRPr="00740DD3" w:rsidRDefault="00740DD3" w:rsidP="00740DD3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</w:tc>
      </w:tr>
    </w:tbl>
    <w:p w14:paraId="340E5316" w14:textId="77777777" w:rsidR="003C3F7E" w:rsidRDefault="007C4E4B" w:rsidP="001F57FA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7C4E4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</w:t>
      </w:r>
    </w:p>
    <w:p w14:paraId="1EEA2E1E" w14:textId="0A445672" w:rsidR="001F57FA" w:rsidRPr="00740DD3" w:rsidRDefault="003C3F7E" w:rsidP="001F57FA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3C3F7E">
        <w:rPr>
          <w:rFonts w:ascii="Times New Roman" w:eastAsia="Arial Unicode MS" w:hAnsi="Times New Roman" w:cs="Times New Roman"/>
          <w:b/>
          <w:color w:val="FF0000"/>
          <w:kern w:val="1"/>
          <w:sz w:val="24"/>
          <w:szCs w:val="24"/>
        </w:rPr>
        <w:t>*</w:t>
      </w:r>
      <w:r w:rsidR="007C4E4B" w:rsidRPr="007C4E4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Obs: Ovennævnte datoer refererer til standarder oversat og udgivet på dansk</w:t>
      </w:r>
      <w:r w:rsidR="001F57F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EE7DF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per</w:t>
      </w:r>
      <w:r w:rsidR="001F57F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1F57FA" w:rsidRPr="001F57FA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22/7-2021</w:t>
      </w:r>
    </w:p>
    <w:p w14:paraId="275EF18B" w14:textId="18F7E6E1" w:rsidR="00740DD3" w:rsidRPr="007C4E4B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14:paraId="40427B97" w14:textId="1B8568E4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Mogens T. Jensen</w:t>
      </w:r>
    </w:p>
    <w:p w14:paraId="4A7444AF" w14:textId="77777777" w:rsidR="00740DD3" w:rsidRPr="00740DD3" w:rsidRDefault="00740DD3" w:rsidP="00740DD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740DD3">
        <w:rPr>
          <w:rFonts w:ascii="Times New Roman" w:eastAsia="Arial Unicode MS" w:hAnsi="Times New Roman" w:cs="Times New Roman"/>
          <w:kern w:val="1"/>
          <w:sz w:val="24"/>
          <w:szCs w:val="24"/>
        </w:rPr>
        <w:t>Legestafetten</w:t>
      </w:r>
    </w:p>
    <w:p w14:paraId="57A6A0F0" w14:textId="77777777" w:rsidR="004F38F4" w:rsidRPr="004F38F4" w:rsidRDefault="004F38F4" w:rsidP="00740DD3">
      <w:pPr>
        <w:pStyle w:val="Overskrift1"/>
      </w:pPr>
    </w:p>
    <w:p w14:paraId="30B2C2C0" w14:textId="77777777" w:rsidR="00D97FFE" w:rsidRPr="00DD0583" w:rsidRDefault="00D97FFE" w:rsidP="00D97FFE">
      <w:pPr>
        <w:pStyle w:val="Overskrift1"/>
      </w:pPr>
      <w:r w:rsidRPr="005359DA">
        <w:rPr>
          <w:sz w:val="24"/>
        </w:rPr>
        <w:br w:type="page"/>
      </w:r>
      <w:bookmarkStart w:id="9" w:name="_Toc119412341"/>
      <w:r w:rsidRPr="00DD0583">
        <w:lastRenderedPageBreak/>
        <w:t>Definitioner / Ordforklaringer:</w:t>
      </w:r>
      <w:bookmarkEnd w:id="9"/>
    </w:p>
    <w:p w14:paraId="62D97477" w14:textId="77777777" w:rsidR="00D97FFE" w:rsidRPr="00DD0583" w:rsidRDefault="00D97FFE" w:rsidP="00D97FFE">
      <w:r w:rsidRPr="00DD0583">
        <w:t>Definitioner: DS/EN 1176:1 pkt. 3.7</w:t>
      </w:r>
    </w:p>
    <w:p w14:paraId="29907BA8" w14:textId="77777777" w:rsidR="00D97FFE" w:rsidRPr="00DD0583" w:rsidRDefault="00D97FFE" w:rsidP="00EB35A1">
      <w:pPr>
        <w:pStyle w:val="Overskrift4"/>
      </w:pPr>
      <w:r w:rsidRPr="00DD0583">
        <w:t>Faldrum:</w:t>
      </w:r>
    </w:p>
    <w:p w14:paraId="594D2BDC" w14:textId="77777777" w:rsidR="00D97FFE" w:rsidRPr="00DD0583" w:rsidRDefault="00D97FFE" w:rsidP="00D97FFE">
      <w:r w:rsidRPr="00DD0583">
        <w:t xml:space="preserve">Rum i, på eller rundt omkring et redskab, der optages af en bruger, som falder ned fra en højre liggende del af redskabet (se DS/EN 1176:1 Fig.1) </w:t>
      </w:r>
    </w:p>
    <w:p w14:paraId="5CAC71E9" w14:textId="77777777" w:rsidR="00D97FFE" w:rsidRPr="00DD0583" w:rsidRDefault="00D97FFE" w:rsidP="00D97FFE">
      <w:r w:rsidRPr="00DD0583">
        <w:t>Faldrummet begynder ved den fri faldhøjde. (se DS/EN 1176:1 Pkt.3.7 Faldrum)</w:t>
      </w:r>
    </w:p>
    <w:p w14:paraId="6CD2918B" w14:textId="77777777" w:rsidR="00D97FFE" w:rsidRPr="00DD0583" w:rsidRDefault="00D97FFE" w:rsidP="00D97FFE">
      <w:r w:rsidRPr="00DD0583">
        <w:t>Der må ikke være genstande i faldrummet, som kan forvolde skade på brugeren, hvis de rammes fra en faldhøjde på mere end 60 cm. (tidl. Note 1)</w:t>
      </w:r>
    </w:p>
    <w:p w14:paraId="60B34967" w14:textId="77777777" w:rsidR="00D97FFE" w:rsidRPr="00DD0583" w:rsidRDefault="00D97FFE" w:rsidP="00D97FFE">
      <w:r w:rsidRPr="00DD0583">
        <w:t xml:space="preserve">(se DS/EN 1176:1 pkt. 4.2.8.4 Beskyttelse af brugere i faldrummet) </w:t>
      </w:r>
    </w:p>
    <w:p w14:paraId="5DD44481" w14:textId="77777777" w:rsidR="008D02D9" w:rsidRDefault="008D02D9" w:rsidP="00EB35A1">
      <w:pPr>
        <w:pStyle w:val="Overskrift4"/>
      </w:pPr>
      <w:r>
        <w:t>Frirum:</w:t>
      </w:r>
    </w:p>
    <w:p w14:paraId="62DD7170" w14:textId="77777777" w:rsidR="008D02D9" w:rsidRPr="008D02D9" w:rsidRDefault="008D02D9" w:rsidP="008D02D9">
      <w:pPr>
        <w:widowControl w:val="0"/>
        <w:autoSpaceDE w:val="0"/>
        <w:autoSpaceDN w:val="0"/>
        <w:adjustRightInd w:val="0"/>
        <w:spacing w:before="52" w:after="0" w:line="220" w:lineRule="exact"/>
        <w:ind w:right="87"/>
        <w:rPr>
          <w:rFonts w:cs="Arial"/>
          <w:color w:val="000000"/>
          <w:szCs w:val="20"/>
        </w:rPr>
      </w:pPr>
      <w:r w:rsidRPr="008D02D9">
        <w:rPr>
          <w:rFonts w:cs="Arial"/>
          <w:color w:val="363435"/>
          <w:spacing w:val="-9"/>
          <w:szCs w:val="20"/>
        </w:rPr>
        <w:t>R</w:t>
      </w:r>
      <w:r w:rsidRPr="008D02D9">
        <w:rPr>
          <w:rFonts w:cs="Arial"/>
          <w:color w:val="363435"/>
          <w:spacing w:val="-5"/>
          <w:szCs w:val="20"/>
        </w:rPr>
        <w:t>u</w:t>
      </w:r>
      <w:r w:rsidRPr="008D02D9">
        <w:rPr>
          <w:rFonts w:cs="Arial"/>
          <w:color w:val="363435"/>
          <w:szCs w:val="20"/>
        </w:rPr>
        <w:t>m</w:t>
      </w:r>
      <w:r w:rsidRPr="008D02D9">
        <w:rPr>
          <w:rFonts w:cs="Arial"/>
          <w:color w:val="363435"/>
          <w:spacing w:val="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i</w:t>
      </w:r>
      <w:r w:rsidRPr="008D02D9">
        <w:rPr>
          <w:rFonts w:cs="Arial"/>
          <w:color w:val="363435"/>
          <w:szCs w:val="20"/>
        </w:rPr>
        <w:t>,</w:t>
      </w:r>
      <w:r w:rsidRPr="008D02D9">
        <w:rPr>
          <w:rFonts w:cs="Arial"/>
          <w:color w:val="363435"/>
          <w:spacing w:val="-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p</w:t>
      </w:r>
      <w:r w:rsidRPr="008D02D9">
        <w:rPr>
          <w:rFonts w:cs="Arial"/>
          <w:color w:val="363435"/>
          <w:szCs w:val="20"/>
        </w:rPr>
        <w:t>å</w:t>
      </w:r>
      <w:r w:rsidRPr="008D02D9">
        <w:rPr>
          <w:rFonts w:cs="Arial"/>
          <w:color w:val="363435"/>
          <w:spacing w:val="11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elle</w:t>
      </w:r>
      <w:r w:rsidRPr="008D02D9">
        <w:rPr>
          <w:rFonts w:cs="Arial"/>
          <w:color w:val="363435"/>
          <w:szCs w:val="20"/>
        </w:rPr>
        <w:t>r</w:t>
      </w:r>
      <w:r w:rsidRPr="008D02D9">
        <w:rPr>
          <w:rFonts w:cs="Arial"/>
          <w:color w:val="363435"/>
          <w:spacing w:val="34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5"/>
          <w:szCs w:val="20"/>
        </w:rPr>
        <w:t>rund</w:t>
      </w:r>
      <w:r w:rsidRPr="008D02D9">
        <w:rPr>
          <w:rFonts w:cs="Arial"/>
          <w:color w:val="363435"/>
          <w:w w:val="115"/>
          <w:szCs w:val="20"/>
        </w:rPr>
        <w:t>t</w:t>
      </w:r>
      <w:r w:rsidRPr="008D02D9">
        <w:rPr>
          <w:rFonts w:cs="Arial"/>
          <w:color w:val="363435"/>
          <w:spacing w:val="-3"/>
          <w:w w:val="115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5"/>
          <w:szCs w:val="20"/>
        </w:rPr>
        <w:t>omkrin</w:t>
      </w:r>
      <w:r w:rsidRPr="008D02D9">
        <w:rPr>
          <w:rFonts w:cs="Arial"/>
          <w:color w:val="363435"/>
          <w:w w:val="115"/>
          <w:szCs w:val="20"/>
        </w:rPr>
        <w:t>g</w:t>
      </w:r>
      <w:r w:rsidRPr="008D02D9">
        <w:rPr>
          <w:rFonts w:cs="Arial"/>
          <w:color w:val="363435"/>
          <w:spacing w:val="-24"/>
          <w:w w:val="115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t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5"/>
          <w:szCs w:val="20"/>
        </w:rPr>
        <w:t>reds</w:t>
      </w:r>
      <w:r w:rsidRPr="008D02D9">
        <w:rPr>
          <w:rFonts w:cs="Arial"/>
          <w:color w:val="363435"/>
          <w:spacing w:val="-1"/>
          <w:w w:val="115"/>
          <w:szCs w:val="20"/>
        </w:rPr>
        <w:t>k</w:t>
      </w:r>
      <w:r w:rsidRPr="008D02D9">
        <w:rPr>
          <w:rFonts w:cs="Arial"/>
          <w:color w:val="363435"/>
          <w:spacing w:val="-6"/>
          <w:w w:val="115"/>
          <w:szCs w:val="20"/>
        </w:rPr>
        <w:t>ab</w:t>
      </w:r>
      <w:r w:rsidRPr="008D02D9">
        <w:rPr>
          <w:rFonts w:cs="Arial"/>
          <w:color w:val="363435"/>
          <w:w w:val="115"/>
          <w:szCs w:val="20"/>
        </w:rPr>
        <w:t>,</w:t>
      </w:r>
      <w:r w:rsidRPr="008D02D9">
        <w:rPr>
          <w:rFonts w:cs="Arial"/>
          <w:color w:val="363435"/>
          <w:spacing w:val="-16"/>
          <w:w w:val="115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de</w:t>
      </w:r>
      <w:r w:rsidRPr="008D02D9">
        <w:rPr>
          <w:rFonts w:cs="Arial"/>
          <w:color w:val="363435"/>
          <w:szCs w:val="20"/>
        </w:rPr>
        <w:t>r</w:t>
      </w:r>
      <w:r w:rsidRPr="008D02D9">
        <w:rPr>
          <w:rFonts w:cs="Arial"/>
          <w:color w:val="363435"/>
          <w:spacing w:val="28"/>
          <w:szCs w:val="20"/>
        </w:rPr>
        <w:t xml:space="preserve"> </w:t>
      </w:r>
      <w:r w:rsidRPr="008D02D9">
        <w:rPr>
          <w:rFonts w:cs="Arial"/>
          <w:color w:val="363435"/>
          <w:spacing w:val="-5"/>
          <w:w w:val="123"/>
          <w:szCs w:val="20"/>
        </w:rPr>
        <w:t>optage</w:t>
      </w:r>
      <w:r w:rsidRPr="008D02D9">
        <w:rPr>
          <w:rFonts w:cs="Arial"/>
          <w:color w:val="363435"/>
          <w:w w:val="123"/>
          <w:szCs w:val="20"/>
        </w:rPr>
        <w:t>s</w:t>
      </w:r>
      <w:r w:rsidRPr="008D02D9">
        <w:rPr>
          <w:rFonts w:cs="Arial"/>
          <w:color w:val="363435"/>
          <w:spacing w:val="-12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a</w:t>
      </w:r>
      <w:r w:rsidRPr="008D02D9">
        <w:rPr>
          <w:rFonts w:cs="Arial"/>
          <w:color w:val="363435"/>
          <w:szCs w:val="20"/>
        </w:rPr>
        <w:t xml:space="preserve">f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n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9"/>
          <w:szCs w:val="20"/>
        </w:rPr>
        <w:t>bruge</w:t>
      </w:r>
      <w:r w:rsidRPr="008D02D9">
        <w:rPr>
          <w:rFonts w:cs="Arial"/>
          <w:color w:val="363435"/>
          <w:spacing w:val="-19"/>
          <w:w w:val="119"/>
          <w:szCs w:val="20"/>
        </w:rPr>
        <w:t>r</w:t>
      </w:r>
      <w:r w:rsidRPr="008D02D9">
        <w:rPr>
          <w:rFonts w:cs="Arial"/>
          <w:color w:val="363435"/>
          <w:w w:val="119"/>
          <w:szCs w:val="20"/>
        </w:rPr>
        <w:t>,</w:t>
      </w:r>
      <w:r w:rsidRPr="008D02D9">
        <w:rPr>
          <w:rFonts w:cs="Arial"/>
          <w:color w:val="363435"/>
          <w:spacing w:val="-21"/>
          <w:w w:val="11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so</w:t>
      </w:r>
      <w:r w:rsidRPr="008D02D9">
        <w:rPr>
          <w:rFonts w:cs="Arial"/>
          <w:color w:val="363435"/>
          <w:szCs w:val="20"/>
        </w:rPr>
        <w:t>m</w:t>
      </w:r>
      <w:r w:rsidRPr="008D02D9">
        <w:rPr>
          <w:rFonts w:cs="Arial"/>
          <w:color w:val="363435"/>
          <w:spacing w:val="29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r</w:t>
      </w:r>
      <w:r w:rsidRPr="008D02D9">
        <w:rPr>
          <w:rFonts w:cs="Arial"/>
          <w:color w:val="363435"/>
          <w:spacing w:val="7"/>
          <w:szCs w:val="20"/>
        </w:rPr>
        <w:t xml:space="preserve"> </w:t>
      </w:r>
      <w:r w:rsidRPr="008D02D9">
        <w:rPr>
          <w:rFonts w:cs="Arial"/>
          <w:color w:val="363435"/>
          <w:szCs w:val="20"/>
        </w:rPr>
        <w:t>i</w:t>
      </w:r>
      <w:r w:rsidRPr="008D02D9">
        <w:rPr>
          <w:rFonts w:cs="Arial"/>
          <w:color w:val="363435"/>
          <w:spacing w:val="-12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fær</w:t>
      </w:r>
      <w:r w:rsidRPr="008D02D9">
        <w:rPr>
          <w:rFonts w:cs="Arial"/>
          <w:color w:val="363435"/>
          <w:szCs w:val="20"/>
        </w:rPr>
        <w:t>d</w:t>
      </w:r>
      <w:r w:rsidRPr="008D02D9">
        <w:rPr>
          <w:rFonts w:cs="Arial"/>
          <w:color w:val="363435"/>
          <w:spacing w:val="44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me</w:t>
      </w:r>
      <w:r w:rsidRPr="008D02D9">
        <w:rPr>
          <w:rFonts w:cs="Arial"/>
          <w:color w:val="363435"/>
          <w:szCs w:val="20"/>
        </w:rPr>
        <w:t>d</w:t>
      </w:r>
      <w:r w:rsidRPr="008D02D9">
        <w:rPr>
          <w:rFonts w:cs="Arial"/>
          <w:color w:val="363435"/>
          <w:spacing w:val="42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a</w:t>
      </w:r>
      <w:r w:rsidRPr="008D02D9">
        <w:rPr>
          <w:rFonts w:cs="Arial"/>
          <w:color w:val="363435"/>
          <w:szCs w:val="20"/>
        </w:rPr>
        <w:t>t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6"/>
          <w:szCs w:val="20"/>
        </w:rPr>
        <w:t>udfør</w:t>
      </w:r>
      <w:r w:rsidRPr="008D02D9">
        <w:rPr>
          <w:rFonts w:cs="Arial"/>
          <w:color w:val="363435"/>
          <w:w w:val="116"/>
          <w:szCs w:val="20"/>
        </w:rPr>
        <w:t>e</w:t>
      </w:r>
      <w:r w:rsidRPr="008D02D9">
        <w:rPr>
          <w:rFonts w:cs="Arial"/>
          <w:color w:val="363435"/>
          <w:spacing w:val="-17"/>
          <w:w w:val="116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e</w:t>
      </w:r>
      <w:r w:rsidRPr="008D02D9">
        <w:rPr>
          <w:rFonts w:cs="Arial"/>
          <w:color w:val="363435"/>
          <w:szCs w:val="20"/>
        </w:rPr>
        <w:t>n</w:t>
      </w:r>
      <w:r w:rsidRPr="008D02D9">
        <w:rPr>
          <w:rFonts w:cs="Arial"/>
          <w:color w:val="363435"/>
          <w:spacing w:val="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20"/>
          <w:szCs w:val="20"/>
        </w:rPr>
        <w:t>bevægels</w:t>
      </w:r>
      <w:r w:rsidRPr="008D02D9">
        <w:rPr>
          <w:rFonts w:cs="Arial"/>
          <w:color w:val="363435"/>
          <w:w w:val="120"/>
          <w:szCs w:val="20"/>
        </w:rPr>
        <w:t>e</w:t>
      </w:r>
      <w:r w:rsidRPr="008D02D9">
        <w:rPr>
          <w:rFonts w:cs="Arial"/>
          <w:color w:val="363435"/>
          <w:spacing w:val="-17"/>
          <w:w w:val="120"/>
          <w:szCs w:val="20"/>
        </w:rPr>
        <w:t xml:space="preserve"> </w:t>
      </w:r>
      <w:r w:rsidRPr="008D02D9">
        <w:rPr>
          <w:rFonts w:cs="Arial"/>
          <w:color w:val="363435"/>
          <w:spacing w:val="-5"/>
          <w:w w:val="117"/>
          <w:szCs w:val="20"/>
        </w:rPr>
        <w:t>forå</w:t>
      </w:r>
      <w:r w:rsidRPr="008D02D9">
        <w:rPr>
          <w:rFonts w:cs="Arial"/>
          <w:color w:val="363435"/>
          <w:spacing w:val="-25"/>
          <w:w w:val="116"/>
          <w:szCs w:val="20"/>
        </w:rPr>
        <w:t>r</w:t>
      </w:r>
      <w:r w:rsidRPr="008D02D9">
        <w:rPr>
          <w:rFonts w:cs="Arial"/>
          <w:color w:val="363435"/>
          <w:spacing w:val="-5"/>
          <w:w w:val="124"/>
          <w:szCs w:val="20"/>
        </w:rPr>
        <w:t>sage</w:t>
      </w:r>
      <w:r w:rsidRPr="008D02D9">
        <w:rPr>
          <w:rFonts w:cs="Arial"/>
          <w:color w:val="363435"/>
          <w:w w:val="124"/>
          <w:szCs w:val="20"/>
        </w:rPr>
        <w:t>t</w:t>
      </w:r>
      <w:r w:rsidRPr="008D02D9">
        <w:rPr>
          <w:rFonts w:cs="Arial"/>
          <w:color w:val="363435"/>
          <w:spacing w:val="-10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a</w:t>
      </w:r>
      <w:r w:rsidRPr="008D02D9">
        <w:rPr>
          <w:rFonts w:cs="Arial"/>
          <w:color w:val="363435"/>
          <w:szCs w:val="20"/>
        </w:rPr>
        <w:t>f</w:t>
      </w:r>
      <w:r w:rsidRPr="008D02D9">
        <w:rPr>
          <w:rFonts w:cs="Arial"/>
          <w:color w:val="363435"/>
          <w:spacing w:val="2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6"/>
          <w:szCs w:val="20"/>
        </w:rPr>
        <w:t>reds</w:t>
      </w:r>
      <w:r w:rsidRPr="008D02D9">
        <w:rPr>
          <w:rFonts w:cs="Arial"/>
          <w:color w:val="363435"/>
          <w:spacing w:val="-1"/>
          <w:w w:val="116"/>
          <w:szCs w:val="20"/>
        </w:rPr>
        <w:t>k</w:t>
      </w:r>
      <w:r w:rsidRPr="008D02D9">
        <w:rPr>
          <w:rFonts w:cs="Arial"/>
          <w:color w:val="363435"/>
          <w:spacing w:val="-6"/>
          <w:w w:val="116"/>
          <w:szCs w:val="20"/>
        </w:rPr>
        <w:t>abe</w:t>
      </w:r>
      <w:r w:rsidRPr="008D02D9">
        <w:rPr>
          <w:rFonts w:cs="Arial"/>
          <w:color w:val="363435"/>
          <w:w w:val="116"/>
          <w:szCs w:val="20"/>
        </w:rPr>
        <w:t>t</w:t>
      </w:r>
      <w:r w:rsidRPr="008D02D9">
        <w:rPr>
          <w:rFonts w:cs="Arial"/>
          <w:color w:val="363435"/>
          <w:spacing w:val="-11"/>
          <w:w w:val="116"/>
          <w:szCs w:val="20"/>
        </w:rPr>
        <w:t xml:space="preserve"> </w:t>
      </w:r>
      <w:r w:rsidRPr="008D02D9">
        <w:rPr>
          <w:rFonts w:cs="Arial"/>
          <w:color w:val="363435"/>
          <w:spacing w:val="-5"/>
          <w:szCs w:val="20"/>
        </w:rPr>
        <w:t>(f</w:t>
      </w:r>
      <w:r w:rsidRPr="008D02D9">
        <w:rPr>
          <w:rFonts w:cs="Arial"/>
          <w:color w:val="363435"/>
          <w:szCs w:val="20"/>
        </w:rPr>
        <w:t>x</w:t>
      </w:r>
      <w:r w:rsidRPr="008D02D9">
        <w:rPr>
          <w:rFonts w:cs="Arial"/>
          <w:color w:val="363435"/>
          <w:spacing w:val="-5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8"/>
          <w:szCs w:val="20"/>
        </w:rPr>
        <w:t>rutsje</w:t>
      </w:r>
      <w:r w:rsidRPr="008D02D9">
        <w:rPr>
          <w:rFonts w:cs="Arial"/>
          <w:color w:val="363435"/>
          <w:w w:val="118"/>
          <w:szCs w:val="20"/>
        </w:rPr>
        <w:t>,</w:t>
      </w:r>
      <w:r w:rsidRPr="008D02D9">
        <w:rPr>
          <w:rFonts w:cs="Arial"/>
          <w:color w:val="363435"/>
          <w:spacing w:val="-18"/>
          <w:w w:val="118"/>
          <w:szCs w:val="20"/>
        </w:rPr>
        <w:t xml:space="preserve"> </w:t>
      </w:r>
      <w:r w:rsidRPr="008D02D9">
        <w:rPr>
          <w:rFonts w:cs="Arial"/>
          <w:color w:val="363435"/>
          <w:spacing w:val="-6"/>
          <w:w w:val="118"/>
          <w:szCs w:val="20"/>
        </w:rPr>
        <w:t>gynge</w:t>
      </w:r>
      <w:r w:rsidRPr="008D02D9">
        <w:rPr>
          <w:rFonts w:cs="Arial"/>
          <w:color w:val="363435"/>
          <w:w w:val="118"/>
          <w:szCs w:val="20"/>
        </w:rPr>
        <w:t>,</w:t>
      </w:r>
      <w:r w:rsidRPr="008D02D9">
        <w:rPr>
          <w:rFonts w:cs="Arial"/>
          <w:color w:val="363435"/>
          <w:spacing w:val="-19"/>
          <w:w w:val="118"/>
          <w:szCs w:val="20"/>
        </w:rPr>
        <w:t xml:space="preserve"> </w:t>
      </w:r>
      <w:r w:rsidRPr="008D02D9">
        <w:rPr>
          <w:rFonts w:cs="Arial"/>
          <w:color w:val="363435"/>
          <w:spacing w:val="-5"/>
          <w:w w:val="114"/>
          <w:szCs w:val="20"/>
        </w:rPr>
        <w:t>vippe).</w:t>
      </w:r>
    </w:p>
    <w:p w14:paraId="7DF0CA62" w14:textId="77777777" w:rsidR="008D02D9" w:rsidRDefault="008D02D9" w:rsidP="00EB35A1">
      <w:pPr>
        <w:pStyle w:val="Overskrift4"/>
        <w:rPr>
          <w:rFonts w:eastAsiaTheme="minorHAnsi" w:cstheme="minorBidi"/>
          <w:b w:val="0"/>
          <w:szCs w:val="22"/>
        </w:rPr>
      </w:pPr>
    </w:p>
    <w:p w14:paraId="25FAA415" w14:textId="77777777" w:rsidR="00D97FFE" w:rsidRPr="00DD0583" w:rsidRDefault="00D97FFE" w:rsidP="00EB35A1">
      <w:pPr>
        <w:pStyle w:val="Overskrift4"/>
      </w:pPr>
      <w:r w:rsidRPr="00DD0583">
        <w:t>Hovedklemfælde:</w:t>
      </w:r>
    </w:p>
    <w:p w14:paraId="3A074417" w14:textId="77777777" w:rsidR="00D97FFE" w:rsidRPr="00DD0583" w:rsidRDefault="00D97FFE" w:rsidP="00D97FFE">
      <w:r w:rsidRPr="00DD0583">
        <w:t>Åbning imellem 8,9 cm og 23 cm, hvis underste kant er mere end 60 cm over terræn/ståflade.</w:t>
      </w:r>
    </w:p>
    <w:p w14:paraId="456F4F31" w14:textId="77777777" w:rsidR="00D97FFE" w:rsidRPr="00DD0583" w:rsidRDefault="00D97FFE" w:rsidP="00D97FFE">
      <w:r w:rsidRPr="00DD0583">
        <w:t xml:space="preserve">En sådan åbning kan udgøre en risiko, idet brugerens ben og krop kan passere, mens hovedet ikke kan. Åbningerne testes i.h.t. DS/EN 1176: 1 Annex D.2.1 med prøvedorn C svarende til barnets krop og prøvedorn D som svarer til barnets hoved. </w:t>
      </w:r>
    </w:p>
    <w:p w14:paraId="3D08E1A3" w14:textId="77777777" w:rsidR="00D97FFE" w:rsidRPr="00DD0583" w:rsidRDefault="00D97FFE" w:rsidP="00D97FFE">
      <w:r w:rsidRPr="00DD0583">
        <w:t>(se DS/EN 1176:1 pkt. 4.2.7.2 Fastklemning af hoved og hals)</w:t>
      </w:r>
    </w:p>
    <w:p w14:paraId="597DFBDE" w14:textId="77777777" w:rsidR="00D97FFE" w:rsidRPr="00DD0583" w:rsidRDefault="00D97FFE" w:rsidP="00EB35A1">
      <w:pPr>
        <w:pStyle w:val="Overskrift4"/>
      </w:pPr>
      <w:r w:rsidRPr="00DD0583">
        <w:t>Snorefang:</w:t>
      </w:r>
    </w:p>
    <w:p w14:paraId="03238284" w14:textId="77777777" w:rsidR="00D97FFE" w:rsidRPr="00DD0583" w:rsidRDefault="00D97FFE" w:rsidP="00D97FFE">
      <w:r w:rsidRPr="00DD0583">
        <w:t>Åbninger, vinkler som kan udgøre en risiko for at f.eks. hættesnore, kan hænge fast mens resten af kroppen er i bevægelse.</w:t>
      </w:r>
      <w:r w:rsidR="006864E6">
        <w:t xml:space="preserve"> I.h.t. Del 1_4.2.7.3 Note, er ”Snoretesten” er begrænset til frirummet.</w:t>
      </w:r>
      <w:r w:rsidRPr="00DD0583">
        <w:t xml:space="preserve"> </w:t>
      </w:r>
    </w:p>
    <w:p w14:paraId="582315E9" w14:textId="77777777" w:rsidR="00D97FFE" w:rsidRPr="00DD0583" w:rsidRDefault="00D97FFE" w:rsidP="00D97FFE">
      <w:r w:rsidRPr="00DD0583">
        <w:t xml:space="preserve">(se DS/EN 1176:1 pkt. 4.2.7.3 Fastklemning af tøj) </w:t>
      </w:r>
    </w:p>
    <w:p w14:paraId="73A32ACA" w14:textId="77777777" w:rsidR="00D97FFE" w:rsidRPr="00DD0583" w:rsidRDefault="00D97FFE" w:rsidP="00EB35A1">
      <w:pPr>
        <w:pStyle w:val="Overskrift4"/>
      </w:pPr>
      <w:r w:rsidRPr="00DD0583">
        <w:t>Fingerklemfælde:</w:t>
      </w:r>
    </w:p>
    <w:p w14:paraId="43E14040" w14:textId="77777777" w:rsidR="00D97FFE" w:rsidRPr="00DD0583" w:rsidRDefault="00D97FFE" w:rsidP="00D97FFE">
      <w:r w:rsidRPr="00DD0583">
        <w:t xml:space="preserve">Åbninger på mellem 8 og 25 mm, placeret i ”frirummet” (tvungne bevægelser) eller åbninger i ”faldrummet” og hvis nederste kant er mere end 100 cm over niveau / ståflade. </w:t>
      </w:r>
    </w:p>
    <w:p w14:paraId="5B58596F" w14:textId="77777777" w:rsidR="00D97FFE" w:rsidRPr="00DD0583" w:rsidRDefault="00D97FFE" w:rsidP="00D97FFE">
      <w:r w:rsidRPr="00DD0583">
        <w:t>Her er risiko for at brugeren kan få fingrene i klemme.</w:t>
      </w:r>
    </w:p>
    <w:p w14:paraId="3186049A" w14:textId="77777777" w:rsidR="00D97FFE" w:rsidRPr="00DD0583" w:rsidRDefault="00D97FFE" w:rsidP="00D97FFE">
      <w:r w:rsidRPr="00DD0583">
        <w:t>(se DS/EN 1176:1 pkt. 4.2.7.6 Fastklemning af fingre)</w:t>
      </w:r>
    </w:p>
    <w:p w14:paraId="59E2BC40" w14:textId="609DD8CF" w:rsidR="00D97FFE" w:rsidRDefault="00D97FFE" w:rsidP="00D97FFE">
      <w:pPr>
        <w:pStyle w:val="Overskrift1"/>
      </w:pPr>
      <w:r>
        <w:br w:type="page"/>
      </w:r>
      <w:bookmarkStart w:id="10" w:name="_Toc118463829"/>
      <w:bookmarkStart w:id="11" w:name="_Toc118464139"/>
      <w:bookmarkStart w:id="12" w:name="_Toc119412342"/>
      <w:r w:rsidR="00697CD8">
        <w:lastRenderedPageBreak/>
        <w:t>Inspektørens certifikat</w:t>
      </w:r>
      <w:bookmarkEnd w:id="10"/>
      <w:bookmarkEnd w:id="11"/>
      <w:r w:rsidR="00DE41C2">
        <w:t>:</w:t>
      </w:r>
      <w:bookmarkEnd w:id="12"/>
    </w:p>
    <w:p w14:paraId="44BA3426" w14:textId="12D330E3" w:rsidR="00AB2E95" w:rsidRPr="0066288C" w:rsidRDefault="007F456D" w:rsidP="007F456D">
      <w:pPr>
        <w:jc w:val="center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D56089A" wp14:editId="51810750">
            <wp:extent cx="5734050" cy="818129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48" cy="81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E95" w:rsidRPr="0066288C" w:rsidSect="009F621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709" w:right="1133" w:bottom="1135" w:left="1134" w:header="709" w:footer="1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5EAD7" w14:textId="77777777" w:rsidR="003B5D57" w:rsidRDefault="003B5D57" w:rsidP="00D97FFE">
      <w:pPr>
        <w:spacing w:after="0" w:line="240" w:lineRule="auto"/>
      </w:pPr>
      <w:r>
        <w:separator/>
      </w:r>
    </w:p>
  </w:endnote>
  <w:endnote w:type="continuationSeparator" w:id="0">
    <w:p w14:paraId="716892C5" w14:textId="77777777" w:rsidR="003B5D57" w:rsidRDefault="003B5D57" w:rsidP="00D9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4E4D31" w:rsidRDefault="004E4D31">
    <w:pPr>
      <w:pStyle w:val="Sidefod"/>
      <w:framePr w:wrap="around" w:vAnchor="text" w:hAnchor="margin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4A104AC" w14:textId="77777777" w:rsidR="004E4D31" w:rsidRDefault="004E4D31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3" w:type="dxa"/>
      <w:tblInd w:w="108" w:type="dxa"/>
      <w:tblBorders>
        <w:top w:val="single" w:sz="12" w:space="0" w:color="006600"/>
      </w:tblBorders>
      <w:tblLook w:val="04A0" w:firstRow="1" w:lastRow="0" w:firstColumn="1" w:lastColumn="0" w:noHBand="0" w:noVBand="1"/>
    </w:tblPr>
    <w:tblGrid>
      <w:gridCol w:w="4871"/>
      <w:gridCol w:w="4872"/>
    </w:tblGrid>
    <w:tr w:rsidR="004E4D31" w14:paraId="55CD81A6" w14:textId="77777777" w:rsidTr="00AB2E95">
      <w:tc>
        <w:tcPr>
          <w:tcW w:w="4871" w:type="dxa"/>
          <w:shd w:val="clear" w:color="auto" w:fill="auto"/>
        </w:tcPr>
        <w:p w14:paraId="175D53C2" w14:textId="77777777" w:rsidR="004E4D31" w:rsidRDefault="004E4D31" w:rsidP="00EB35A1">
          <w:pPr>
            <w:pStyle w:val="Sidefod"/>
            <w:tabs>
              <w:tab w:val="clear" w:pos="4819"/>
              <w:tab w:val="clear" w:pos="9638"/>
              <w:tab w:val="left" w:pos="927"/>
            </w:tabs>
          </w:pPr>
          <w:r>
            <w:tab/>
          </w:r>
        </w:p>
      </w:tc>
      <w:tc>
        <w:tcPr>
          <w:tcW w:w="4872" w:type="dxa"/>
          <w:shd w:val="clear" w:color="auto" w:fill="auto"/>
        </w:tcPr>
        <w:p w14:paraId="45572ADD" w14:textId="715E8F7C" w:rsidR="004E4D31" w:rsidRDefault="004E4D31" w:rsidP="00AB2E95">
          <w:pPr>
            <w:pStyle w:val="Sidehoved"/>
            <w:jc w:val="right"/>
            <w:rPr>
              <w:noProof/>
            </w:rPr>
          </w:pPr>
          <w:r>
            <w:t xml:space="preserve">Side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43285">
            <w:rPr>
              <w:noProof/>
            </w:rPr>
            <w:t>19</w:t>
          </w:r>
          <w:r>
            <w:fldChar w:fldCharType="end"/>
          </w:r>
          <w:r>
            <w:t xml:space="preserve"> af </w:t>
          </w:r>
          <w:fldSimple w:instr="SECTIONPAGES  \* Arabic  \* MERGEFORMAT">
            <w:r w:rsidR="008F5D46">
              <w:rPr>
                <w:noProof/>
              </w:rPr>
              <w:t>14</w:t>
            </w:r>
          </w:fldSimple>
        </w:p>
        <w:p w14:paraId="24333751" w14:textId="77777777" w:rsidR="008F5D46" w:rsidRDefault="004E4D31" w:rsidP="00AB2E95">
          <w:pPr>
            <w:pStyle w:val="Sidefod"/>
            <w:jc w:val="right"/>
          </w:pPr>
          <w:r>
            <w:rPr>
              <w:noProof/>
            </w:rPr>
            <w:fldChar w:fldCharType="begin"/>
          </w:r>
          <w:r>
            <w:rPr>
              <w:rStyle w:val="Sidetal"/>
            </w:rPr>
            <w:instrText xml:space="preserve"> REF Version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</w:p>
        <w:p w14:paraId="7DB1D1D4" w14:textId="77777777" w:rsidR="004E4D31" w:rsidRDefault="004E4D31" w:rsidP="00AB2E95">
          <w:pPr>
            <w:pStyle w:val="Sidehoved"/>
            <w:jc w:val="right"/>
            <w:rPr>
              <w:rStyle w:val="Sidetal"/>
            </w:rPr>
          </w:pPr>
          <w:r>
            <w:rPr>
              <w:noProof/>
            </w:rPr>
            <w:fldChar w:fldCharType="end"/>
          </w:r>
        </w:p>
        <w:p w14:paraId="0841E4F5" w14:textId="77777777" w:rsidR="004E4D31" w:rsidRDefault="004E4D31" w:rsidP="00AB2E95">
          <w:pPr>
            <w:pStyle w:val="Sidefod"/>
          </w:pPr>
        </w:p>
      </w:tc>
    </w:tr>
  </w:tbl>
  <w:p w14:paraId="711A9A35" w14:textId="77777777" w:rsidR="004E4D31" w:rsidRPr="00474C1B" w:rsidRDefault="004E4D31" w:rsidP="00AB2E95">
    <w:pPr>
      <w:pStyle w:val="Sidefod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959E7" w14:textId="77777777" w:rsidR="004E4D31" w:rsidRPr="002076FC" w:rsidRDefault="004E4D31" w:rsidP="002076FC">
    <w:pPr>
      <w:pStyle w:val="Sidefod"/>
    </w:pPr>
    <w:r>
      <w:t xml:space="preserve"> </w:t>
    </w:r>
  </w:p>
  <w:tbl>
    <w:tblPr>
      <w:tblW w:w="9743" w:type="dxa"/>
      <w:tblInd w:w="108" w:type="dxa"/>
      <w:tblBorders>
        <w:top w:val="single" w:sz="12" w:space="0" w:color="006600"/>
      </w:tblBorders>
      <w:tblLook w:val="04A0" w:firstRow="1" w:lastRow="0" w:firstColumn="1" w:lastColumn="0" w:noHBand="0" w:noVBand="1"/>
    </w:tblPr>
    <w:tblGrid>
      <w:gridCol w:w="4871"/>
      <w:gridCol w:w="4872"/>
    </w:tblGrid>
    <w:tr w:rsidR="004E4D31" w14:paraId="56A0B8E7" w14:textId="77777777" w:rsidTr="00AB2E95">
      <w:tc>
        <w:tcPr>
          <w:tcW w:w="4871" w:type="dxa"/>
          <w:shd w:val="clear" w:color="auto" w:fill="auto"/>
        </w:tcPr>
        <w:p w14:paraId="6EC0A7DC" w14:textId="257EC1F2" w:rsidR="004E4D31" w:rsidRDefault="004E4D31" w:rsidP="0078458B">
          <w:pPr>
            <w:pStyle w:val="Sidefod"/>
            <w:tabs>
              <w:tab w:val="clear" w:pos="4819"/>
              <w:tab w:val="clear" w:pos="9638"/>
              <w:tab w:val="left" w:pos="927"/>
              <w:tab w:val="left" w:pos="3690"/>
            </w:tabs>
          </w:pPr>
          <w:r>
            <w:fldChar w:fldCharType="begin"/>
          </w:r>
          <w:r>
            <w:instrText xml:space="preserve"> REF InspDato \h </w:instrText>
          </w:r>
          <w:r>
            <w:fldChar w:fldCharType="separate"/>
          </w:r>
          <w:r w:rsidR="008F5D46">
            <w:t xml:space="preserve">Inspektions dato: </w:t>
          </w:r>
          <w:r>
            <w:fldChar w:fldCharType="end"/>
          </w:r>
          <w:r>
            <w:tab/>
          </w:r>
        </w:p>
        <w:p w14:paraId="66D0D0B2" w14:textId="7B394891" w:rsidR="004E4D31" w:rsidRDefault="004E4D31" w:rsidP="00DA63BC">
          <w:pPr>
            <w:pStyle w:val="Sidefod"/>
            <w:tabs>
              <w:tab w:val="clear" w:pos="4819"/>
              <w:tab w:val="clear" w:pos="9638"/>
              <w:tab w:val="left" w:pos="927"/>
            </w:tabs>
          </w:pPr>
          <w:r>
            <w:fldChar w:fldCharType="begin"/>
          </w:r>
          <w:r>
            <w:instrText xml:space="preserve"> REF InspNr \h </w:instrText>
          </w:r>
          <w:r>
            <w:fldChar w:fldCharType="separate"/>
          </w:r>
          <w:r w:rsidR="008F5D46">
            <w:rPr>
              <w:b/>
              <w:bCs/>
            </w:rPr>
            <w:t>Fejl! Henvisningskilde ikke fundet.</w:t>
          </w:r>
          <w:r>
            <w:fldChar w:fldCharType="end"/>
          </w:r>
          <w:r>
            <w:tab/>
          </w:r>
        </w:p>
      </w:tc>
      <w:tc>
        <w:tcPr>
          <w:tcW w:w="4872" w:type="dxa"/>
          <w:shd w:val="clear" w:color="auto" w:fill="auto"/>
        </w:tcPr>
        <w:p w14:paraId="50F73C36" w14:textId="648C5158" w:rsidR="004E4D31" w:rsidRDefault="004E4D31" w:rsidP="00AB2E95">
          <w:pPr>
            <w:pStyle w:val="Sidehoved"/>
            <w:jc w:val="right"/>
            <w:rPr>
              <w:noProof/>
            </w:rPr>
          </w:pPr>
          <w:r>
            <w:t xml:space="preserve">Side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3285">
            <w:rPr>
              <w:noProof/>
            </w:rPr>
            <w:t>1</w:t>
          </w:r>
          <w:r>
            <w:fldChar w:fldCharType="end"/>
          </w:r>
          <w:r>
            <w:t xml:space="preserve"> af </w:t>
          </w:r>
          <w:fldSimple w:instr="SECTIONPAGES  \* Arabic  \* MERGEFORMAT">
            <w:r w:rsidR="008F5D46">
              <w:rPr>
                <w:noProof/>
              </w:rPr>
              <w:t>14</w:t>
            </w:r>
          </w:fldSimple>
        </w:p>
        <w:p w14:paraId="27377938" w14:textId="77777777" w:rsidR="008F5D46" w:rsidRDefault="004E4D31" w:rsidP="00AB2E95">
          <w:pPr>
            <w:pStyle w:val="Sidefod"/>
            <w:jc w:val="right"/>
          </w:pPr>
          <w:r>
            <w:rPr>
              <w:rStyle w:val="Sidetal"/>
            </w:rPr>
            <w:fldChar w:fldCharType="begin"/>
          </w:r>
          <w:r>
            <w:rPr>
              <w:rStyle w:val="Sidetal"/>
            </w:rPr>
            <w:instrText xml:space="preserve"> REF Version \h </w:instrText>
          </w:r>
          <w:r>
            <w:rPr>
              <w:rStyle w:val="Sidetal"/>
            </w:rPr>
          </w:r>
          <w:r>
            <w:rPr>
              <w:rStyle w:val="Sidetal"/>
            </w:rPr>
            <w:fldChar w:fldCharType="separate"/>
          </w:r>
        </w:p>
        <w:p w14:paraId="6CA203BD" w14:textId="77777777" w:rsidR="004E4D31" w:rsidRDefault="004E4D31" w:rsidP="009F6219">
          <w:pPr>
            <w:pStyle w:val="Sidehoved"/>
            <w:jc w:val="center"/>
            <w:rPr>
              <w:rStyle w:val="Sidetal"/>
            </w:rPr>
          </w:pPr>
          <w:r>
            <w:rPr>
              <w:rStyle w:val="Sidetal"/>
            </w:rPr>
            <w:fldChar w:fldCharType="end"/>
          </w:r>
        </w:p>
        <w:p w14:paraId="1EEB5C65" w14:textId="77777777" w:rsidR="004E4D31" w:rsidRDefault="004E4D31" w:rsidP="00AB2E95">
          <w:pPr>
            <w:pStyle w:val="Sidefod"/>
          </w:pPr>
        </w:p>
      </w:tc>
    </w:tr>
  </w:tbl>
  <w:p w14:paraId="27EFE50A" w14:textId="77777777" w:rsidR="004E4D31" w:rsidRPr="002076FC" w:rsidRDefault="004E4D31" w:rsidP="002076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BC2C9" w14:textId="77777777" w:rsidR="003B5D57" w:rsidRDefault="003B5D57" w:rsidP="00D97FFE">
      <w:pPr>
        <w:spacing w:after="0" w:line="240" w:lineRule="auto"/>
      </w:pPr>
      <w:r>
        <w:separator/>
      </w:r>
    </w:p>
  </w:footnote>
  <w:footnote w:type="continuationSeparator" w:id="0">
    <w:p w14:paraId="4A013BD0" w14:textId="77777777" w:rsidR="003B5D57" w:rsidRDefault="003B5D57" w:rsidP="00D9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F98F" w14:textId="77777777" w:rsidR="004E4D31" w:rsidRDefault="004E4D31">
    <w:pPr>
      <w:pStyle w:val="Sidehoved"/>
    </w:pPr>
  </w:p>
  <w:p w14:paraId="34223B45" w14:textId="77777777" w:rsidR="004E4D31" w:rsidRDefault="004E4D31">
    <w:pPr>
      <w:pStyle w:val="Sidehoved"/>
    </w:pPr>
  </w:p>
  <w:p w14:paraId="539CD7A1" w14:textId="77777777" w:rsidR="004E4D31" w:rsidRDefault="004E4D31">
    <w:pPr>
      <w:pStyle w:val="Sidehoved"/>
    </w:pPr>
  </w:p>
  <w:p w14:paraId="6A9A2604" w14:textId="77777777" w:rsidR="004E4D31" w:rsidRDefault="004E4D31">
    <w:pPr>
      <w:pStyle w:val="Sidehoved"/>
    </w:pPr>
  </w:p>
  <w:p w14:paraId="3DD220FA" w14:textId="77777777" w:rsidR="004E4D31" w:rsidRDefault="004E4D31">
    <w:pPr>
      <w:pStyle w:val="Sidehoved"/>
    </w:pPr>
  </w:p>
  <w:p w14:paraId="7B186A81" w14:textId="77777777" w:rsidR="004E4D31" w:rsidRDefault="004E4D31">
    <w:pPr>
      <w:pStyle w:val="Sidehoved"/>
    </w:pPr>
  </w:p>
  <w:p w14:paraId="4F24943C" w14:textId="77777777" w:rsidR="004E4D31" w:rsidRDefault="004E4D31">
    <w:pPr>
      <w:pStyle w:val="Sidehoved"/>
    </w:pPr>
  </w:p>
  <w:p w14:paraId="6AD9664E" w14:textId="77777777" w:rsidR="004E4D31" w:rsidRDefault="004E4D31">
    <w:pPr>
      <w:pStyle w:val="Sidehoved"/>
    </w:pPr>
  </w:p>
  <w:tbl>
    <w:tblPr>
      <w:tblStyle w:val="Tabel-Gitter"/>
      <w:tblW w:w="0" w:type="auto"/>
      <w:tblLook w:val="04A0" w:firstRow="1" w:lastRow="0" w:firstColumn="1" w:lastColumn="0" w:noHBand="0" w:noVBand="1"/>
    </w:tblPr>
    <w:tblGrid>
      <w:gridCol w:w="3191"/>
      <w:gridCol w:w="3254"/>
      <w:gridCol w:w="3183"/>
    </w:tblGrid>
    <w:tr w:rsidR="004E4D31" w14:paraId="78B7657B" w14:textId="77777777" w:rsidTr="002B4387">
      <w:trPr>
        <w:trHeight w:val="1978"/>
      </w:trPr>
      <w:tc>
        <w:tcPr>
          <w:tcW w:w="3259" w:type="dxa"/>
        </w:tcPr>
        <w:p w14:paraId="6FE6CD6D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</w:p>
        <w:p w14:paraId="0463B4CE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  <w:r>
            <w:rPr>
              <w:rFonts w:ascii="Times New Roman" w:hAnsi="Times New Roman"/>
              <w:b/>
              <w:bCs/>
              <w:color w:val="000000"/>
            </w:rPr>
            <w:t xml:space="preserve">Udført af Legepladsinspektør: </w:t>
          </w:r>
        </w:p>
        <w:p w14:paraId="001BED06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</w:p>
        <w:p w14:paraId="4A60BCC5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color w:val="000000"/>
            </w:rPr>
            <w:t>Fr./Hr. Preben Hansen</w:t>
          </w:r>
        </w:p>
        <w:p w14:paraId="7C36B73E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b/>
              <w:bCs/>
              <w:color w:val="000000"/>
            </w:rPr>
          </w:pPr>
          <w:r>
            <w:rPr>
              <w:rFonts w:ascii="Times New Roman" w:hAnsi="Times New Roman"/>
              <w:b/>
              <w:bCs/>
              <w:color w:val="000000"/>
            </w:rPr>
            <w:t>Certifikat fra:</w:t>
          </w:r>
          <w:r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 xml:space="preserve"> </w:t>
          </w:r>
          <w:r>
            <w:rPr>
              <w:rFonts w:ascii="Times New Roman" w:hAnsi="Times New Roman"/>
              <w:b/>
              <w:bCs/>
              <w:color w:val="000000"/>
            </w:rPr>
            <w:t xml:space="preserve">TÜV SÜD </w:t>
          </w:r>
        </w:p>
        <w:p w14:paraId="5A20C068" w14:textId="77777777" w:rsidR="00EB5FA2" w:rsidRDefault="00EB5FA2" w:rsidP="00EB5FA2">
          <w:pPr>
            <w:autoSpaceDE w:val="0"/>
            <w:autoSpaceDN w:val="0"/>
            <w:adjustRightInd w:val="0"/>
            <w:spacing w:after="0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color w:val="000000"/>
            </w:rPr>
            <w:t>Certifikat nr.: 713254132</w:t>
          </w:r>
        </w:p>
        <w:p w14:paraId="61194A4A" w14:textId="35822B6D" w:rsidR="004E4D31" w:rsidRDefault="00EB5FA2" w:rsidP="00EB5FA2">
          <w:pPr>
            <w:pStyle w:val="Sidehoved"/>
          </w:pPr>
          <w:r>
            <w:rPr>
              <w:rFonts w:ascii="Times New Roman" w:hAnsi="Times New Roman"/>
              <w:b/>
              <w:bCs/>
              <w:color w:val="000000"/>
              <w:szCs w:val="20"/>
            </w:rPr>
            <w:t>Gyldig til: 23.03.2024</w:t>
          </w:r>
        </w:p>
      </w:tc>
      <w:tc>
        <w:tcPr>
          <w:tcW w:w="3259" w:type="dxa"/>
        </w:tcPr>
        <w:p w14:paraId="71E9947C" w14:textId="77777777" w:rsidR="004E4D31" w:rsidRDefault="004E4D31">
          <w:pPr>
            <w:pStyle w:val="Sidehoved"/>
          </w:pPr>
        </w:p>
        <w:p w14:paraId="071D8DA8" w14:textId="4A79F839" w:rsidR="004E4D31" w:rsidRDefault="004E4D31">
          <w:pPr>
            <w:pStyle w:val="Sidehoved"/>
          </w:pPr>
          <w:r>
            <w:t xml:space="preserve">               </w:t>
          </w:r>
          <w:r w:rsidR="00356FAA">
            <w:rPr>
              <w:noProof/>
            </w:rPr>
            <w:drawing>
              <wp:inline distT="0" distB="0" distL="0" distR="0" wp14:anchorId="44347979" wp14:editId="2C24FDD6">
                <wp:extent cx="1866900" cy="685800"/>
                <wp:effectExtent l="0" t="0" r="0" b="0"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rma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2C7DA92C" w14:textId="77777777" w:rsidR="004E4D31" w:rsidRDefault="004E4D31" w:rsidP="008800A5">
          <w:pPr>
            <w:pStyle w:val="Sidehoved"/>
            <w:jc w:val="center"/>
          </w:pPr>
        </w:p>
        <w:p w14:paraId="6D419AA1" w14:textId="50127574" w:rsidR="008800A5" w:rsidRDefault="008800A5" w:rsidP="008800A5">
          <w:pPr>
            <w:spacing w:after="0"/>
            <w:jc w:val="center"/>
            <w:rPr>
              <w:rFonts w:ascii="Times New Roman" w:hAnsi="Times New Roman"/>
              <w:b/>
            </w:rPr>
          </w:pPr>
          <w:r>
            <w:rPr>
              <w:b/>
            </w:rPr>
            <w:t>Entreprenøren</w:t>
          </w:r>
        </w:p>
        <w:p w14:paraId="08D5F28D" w14:textId="77777777" w:rsidR="008800A5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Vibevej 8</w:t>
          </w:r>
        </w:p>
        <w:p w14:paraId="12C6B99B" w14:textId="77777777" w:rsidR="008800A5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6705 Esbjerg Ø</w:t>
          </w:r>
        </w:p>
        <w:p w14:paraId="6CCB337E" w14:textId="77777777" w:rsidR="008800A5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Mob. 27241357</w:t>
          </w:r>
        </w:p>
        <w:p w14:paraId="4A834DDA" w14:textId="77777777" w:rsidR="008800A5" w:rsidRPr="005A7E38" w:rsidRDefault="008800A5" w:rsidP="008800A5">
          <w:pPr>
            <w:spacing w:after="0"/>
            <w:jc w:val="center"/>
            <w:rPr>
              <w:b/>
            </w:rPr>
          </w:pPr>
          <w:r>
            <w:rPr>
              <w:b/>
            </w:rPr>
            <w:t>e-mail:</w:t>
          </w:r>
        </w:p>
        <w:p w14:paraId="6ED5B51A" w14:textId="1829EC21" w:rsidR="004E4D31" w:rsidRPr="008800A5" w:rsidRDefault="008800A5" w:rsidP="008800A5">
          <w:pPr>
            <w:spacing w:after="0"/>
            <w:jc w:val="center"/>
            <w:rPr>
              <w:b/>
            </w:rPr>
          </w:pPr>
          <w:r w:rsidRPr="005A7E38">
            <w:rPr>
              <w:b/>
            </w:rPr>
            <w:t>pnh@esbjerg.dk</w:t>
          </w:r>
        </w:p>
      </w:tc>
    </w:tr>
  </w:tbl>
  <w:p w14:paraId="3F904CCB" w14:textId="77777777" w:rsidR="004E4D31" w:rsidRDefault="004E4D3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13A5F" w14:textId="77777777" w:rsidR="004E4D31" w:rsidRDefault="004E4D31">
    <w:pPr>
      <w:pStyle w:val="Sidehove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4D1216F" w14:textId="77777777" w:rsidR="004E4D31" w:rsidRDefault="004E4D31">
    <w:pPr>
      <w:pStyle w:val="Sidehoved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5" w:type="dxa"/>
      <w:tblBorders>
        <w:bottom w:val="single" w:sz="18" w:space="0" w:color="008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23"/>
      <w:gridCol w:w="4964"/>
      <w:gridCol w:w="2268"/>
    </w:tblGrid>
    <w:tr w:rsidR="004E4D31" w14:paraId="533493D0" w14:textId="77777777" w:rsidTr="001F0505">
      <w:trPr>
        <w:cantSplit/>
        <w:trHeight w:val="898"/>
      </w:trPr>
      <w:tc>
        <w:tcPr>
          <w:tcW w:w="2623" w:type="dxa"/>
          <w:tcBorders>
            <w:top w:val="nil"/>
            <w:left w:val="nil"/>
            <w:bottom w:val="single" w:sz="18" w:space="0" w:color="008000"/>
            <w:right w:val="nil"/>
          </w:tcBorders>
          <w:vAlign w:val="bottom"/>
          <w:hideMark/>
        </w:tcPr>
        <w:p w14:paraId="39B6B1D1" w14:textId="77777777" w:rsidR="004E4D31" w:rsidRDefault="004E4D31">
          <w:pPr>
            <w:rPr>
              <w:rFonts w:eastAsia="Times New Roman"/>
              <w:sz w:val="18"/>
              <w:szCs w:val="18"/>
            </w:rPr>
          </w:pPr>
          <w:r>
            <w:rPr>
              <w:color w:val="000000"/>
              <w:sz w:val="14"/>
              <w:szCs w:val="14"/>
              <w:lang w:val="de-DE"/>
            </w:rPr>
            <w:t xml:space="preserve">    </w:t>
          </w:r>
        </w:p>
      </w:tc>
      <w:tc>
        <w:tcPr>
          <w:tcW w:w="4964" w:type="dxa"/>
          <w:tcBorders>
            <w:top w:val="nil"/>
            <w:left w:val="nil"/>
            <w:bottom w:val="single" w:sz="18" w:space="0" w:color="008000"/>
            <w:right w:val="nil"/>
          </w:tcBorders>
          <w:vAlign w:val="center"/>
          <w:hideMark/>
        </w:tcPr>
        <w:p w14:paraId="79042FC2" w14:textId="77777777" w:rsidR="004E4D31" w:rsidRDefault="004E4D31">
          <w:pPr>
            <w:pStyle w:val="Overskrift1"/>
            <w:jc w:val="center"/>
            <w:rPr>
              <w:szCs w:val="28"/>
            </w:rPr>
          </w:pPr>
          <w:r>
            <w:rPr>
              <w:b w:val="0"/>
              <w:szCs w:val="28"/>
            </w:rPr>
            <w:t xml:space="preserve">INSPEKTIONSRAPPORT </w:t>
          </w:r>
        </w:p>
      </w:tc>
      <w:tc>
        <w:tcPr>
          <w:tcW w:w="2268" w:type="dxa"/>
          <w:tcBorders>
            <w:top w:val="nil"/>
            <w:left w:val="nil"/>
            <w:bottom w:val="single" w:sz="18" w:space="0" w:color="008000"/>
            <w:right w:val="nil"/>
          </w:tcBorders>
          <w:hideMark/>
        </w:tcPr>
        <w:p w14:paraId="3F82752B" w14:textId="77777777" w:rsidR="004E4D31" w:rsidRDefault="004E4D31">
          <w:pPr>
            <w:ind w:right="-28"/>
            <w:jc w:val="right"/>
            <w:rPr>
              <w:rFonts w:eastAsia="Times New Roman"/>
              <w:b/>
            </w:rPr>
          </w:pPr>
        </w:p>
      </w:tc>
    </w:tr>
  </w:tbl>
  <w:p w14:paraId="70D20BF6" w14:textId="77777777" w:rsidR="004E4D31" w:rsidRPr="000231D9" w:rsidRDefault="004E4D31" w:rsidP="000231D9">
    <w:pPr>
      <w:pStyle w:val="Overskrift1"/>
    </w:pPr>
    <w:r>
      <w:t>Inspektion af legeredskaber</w:t>
    </w:r>
    <w:r w:rsidRPr="001F0505">
      <w:t>ne: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55" w:type="dxa"/>
      <w:tblBorders>
        <w:bottom w:val="single" w:sz="18" w:space="0" w:color="008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23"/>
      <w:gridCol w:w="4964"/>
      <w:gridCol w:w="2268"/>
    </w:tblGrid>
    <w:tr w:rsidR="004E4D31" w14:paraId="67E62404" w14:textId="77777777" w:rsidTr="00947D35">
      <w:trPr>
        <w:cantSplit/>
        <w:trHeight w:val="898"/>
      </w:trPr>
      <w:tc>
        <w:tcPr>
          <w:tcW w:w="2622" w:type="dxa"/>
          <w:tcBorders>
            <w:top w:val="nil"/>
            <w:left w:val="nil"/>
            <w:bottom w:val="single" w:sz="18" w:space="0" w:color="008000"/>
            <w:right w:val="nil"/>
          </w:tcBorders>
          <w:vAlign w:val="bottom"/>
          <w:hideMark/>
        </w:tcPr>
        <w:p w14:paraId="2062D821" w14:textId="77777777" w:rsidR="004E4D31" w:rsidRDefault="004E4D31">
          <w:pPr>
            <w:rPr>
              <w:rFonts w:eastAsia="Times New Roman"/>
              <w:sz w:val="18"/>
              <w:szCs w:val="18"/>
            </w:rPr>
          </w:pPr>
          <w:r>
            <w:rPr>
              <w:color w:val="000000"/>
              <w:sz w:val="14"/>
              <w:szCs w:val="14"/>
              <w:lang w:val="de-DE"/>
            </w:rPr>
            <w:t xml:space="preserve">    </w:t>
          </w:r>
        </w:p>
      </w:tc>
      <w:tc>
        <w:tcPr>
          <w:tcW w:w="4961" w:type="dxa"/>
          <w:tcBorders>
            <w:top w:val="nil"/>
            <w:left w:val="nil"/>
            <w:bottom w:val="single" w:sz="18" w:space="0" w:color="008000"/>
            <w:right w:val="nil"/>
          </w:tcBorders>
          <w:vAlign w:val="center"/>
          <w:hideMark/>
        </w:tcPr>
        <w:p w14:paraId="178645BA" w14:textId="77777777" w:rsidR="004E4D31" w:rsidRDefault="004E4D31">
          <w:pPr>
            <w:pStyle w:val="Overskrift1"/>
            <w:jc w:val="center"/>
            <w:rPr>
              <w:szCs w:val="28"/>
            </w:rPr>
          </w:pPr>
          <w:r>
            <w:rPr>
              <w:b w:val="0"/>
              <w:szCs w:val="28"/>
            </w:rPr>
            <w:t xml:space="preserve">INSPEKTIONSRAPPORT </w:t>
          </w:r>
        </w:p>
      </w:tc>
      <w:tc>
        <w:tcPr>
          <w:tcW w:w="2267" w:type="dxa"/>
          <w:tcBorders>
            <w:top w:val="nil"/>
            <w:left w:val="nil"/>
            <w:bottom w:val="single" w:sz="18" w:space="0" w:color="008000"/>
            <w:right w:val="nil"/>
          </w:tcBorders>
          <w:hideMark/>
        </w:tcPr>
        <w:p w14:paraId="040360B8" w14:textId="77777777" w:rsidR="004E4D31" w:rsidRDefault="004E4D31">
          <w:pPr>
            <w:ind w:right="-28"/>
            <w:jc w:val="right"/>
            <w:rPr>
              <w:rFonts w:eastAsia="Times New Roman"/>
              <w:b/>
            </w:rPr>
          </w:pPr>
        </w:p>
      </w:tc>
    </w:tr>
  </w:tbl>
  <w:p w14:paraId="17A1CA98" w14:textId="77777777" w:rsidR="004E4D31" w:rsidRPr="00947D35" w:rsidRDefault="004E4D31" w:rsidP="00947D3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hybridMultilevel"/>
    <w:tmpl w:val="30A6979E"/>
    <w:lvl w:ilvl="0" w:tplc="ABAA4A74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DBFE2EFA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 w:tplc="8E8E5BE6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 w:tplc="E732F7F4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 w:tplc="FA6ED2AA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 w:tplc="53900CC0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 w:tplc="87625CF2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 w:tplc="0A40BCA4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 w:tplc="98B268EE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A631858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B101475"/>
    <w:multiLevelType w:val="hybridMultilevel"/>
    <w:tmpl w:val="0A6890E8"/>
    <w:lvl w:ilvl="0" w:tplc="ABD80C70">
      <w:start w:val="1"/>
      <w:numFmt w:val="decimal"/>
      <w:lvlText w:val="%1)"/>
      <w:lvlJc w:val="left"/>
      <w:pPr>
        <w:ind w:left="331" w:hanging="219"/>
        <w:jc w:val="left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 w:tplc="7380772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color w:val="00000A"/>
        <w:w w:val="99"/>
        <w:sz w:val="20"/>
        <w:szCs w:val="20"/>
      </w:rPr>
    </w:lvl>
    <w:lvl w:ilvl="2" w:tplc="9636060E">
      <w:start w:val="1"/>
      <w:numFmt w:val="bullet"/>
      <w:lvlText w:val="•"/>
      <w:lvlJc w:val="left"/>
      <w:pPr>
        <w:ind w:left="1834" w:hanging="360"/>
      </w:pPr>
      <w:rPr>
        <w:rFonts w:hint="default"/>
      </w:rPr>
    </w:lvl>
    <w:lvl w:ilvl="3" w:tplc="C3D8E97A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A0600F62">
      <w:start w:val="1"/>
      <w:numFmt w:val="bullet"/>
      <w:lvlText w:val="•"/>
      <w:lvlJc w:val="left"/>
      <w:pPr>
        <w:ind w:left="3837" w:hanging="360"/>
      </w:pPr>
      <w:rPr>
        <w:rFonts w:hint="default"/>
      </w:rPr>
    </w:lvl>
    <w:lvl w:ilvl="5" w:tplc="6A023BB4">
      <w:start w:val="1"/>
      <w:numFmt w:val="bullet"/>
      <w:lvlText w:val="•"/>
      <w:lvlJc w:val="left"/>
      <w:pPr>
        <w:ind w:left="4838" w:hanging="360"/>
      </w:pPr>
      <w:rPr>
        <w:rFonts w:hint="default"/>
      </w:rPr>
    </w:lvl>
    <w:lvl w:ilvl="6" w:tplc="E55A4D7C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7" w:tplc="040A4948">
      <w:start w:val="1"/>
      <w:numFmt w:val="bullet"/>
      <w:lvlText w:val="•"/>
      <w:lvlJc w:val="left"/>
      <w:pPr>
        <w:ind w:left="6841" w:hanging="360"/>
      </w:pPr>
      <w:rPr>
        <w:rFonts w:hint="default"/>
      </w:rPr>
    </w:lvl>
    <w:lvl w:ilvl="8" w:tplc="BBFC56F0">
      <w:start w:val="1"/>
      <w:numFmt w:val="bullet"/>
      <w:lvlText w:val="•"/>
      <w:lvlJc w:val="left"/>
      <w:pPr>
        <w:ind w:left="7843" w:hanging="360"/>
      </w:pPr>
      <w:rPr>
        <w:rFonts w:hint="default"/>
      </w:rPr>
    </w:lvl>
  </w:abstractNum>
  <w:abstractNum w:abstractNumId="4" w15:restartNumberingAfterBreak="0">
    <w:nsid w:val="11EF3536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7D9258A"/>
    <w:multiLevelType w:val="hybridMultilevel"/>
    <w:tmpl w:val="9C9E09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2B7DA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D161E6E"/>
    <w:multiLevelType w:val="singleLevel"/>
    <w:tmpl w:val="30047F2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8" w15:restartNumberingAfterBreak="0">
    <w:nsid w:val="1F332ABF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11C627A"/>
    <w:multiLevelType w:val="hybridMultilevel"/>
    <w:tmpl w:val="0406000F"/>
    <w:lvl w:ilvl="0" w:tplc="04CC433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DD04E6C">
      <w:numFmt w:val="decimal"/>
      <w:lvlText w:val=""/>
      <w:lvlJc w:val="left"/>
    </w:lvl>
    <w:lvl w:ilvl="2" w:tplc="DA8A6EDC">
      <w:numFmt w:val="decimal"/>
      <w:lvlText w:val=""/>
      <w:lvlJc w:val="left"/>
    </w:lvl>
    <w:lvl w:ilvl="3" w:tplc="8372146A">
      <w:numFmt w:val="decimal"/>
      <w:lvlText w:val=""/>
      <w:lvlJc w:val="left"/>
    </w:lvl>
    <w:lvl w:ilvl="4" w:tplc="6AB063EA">
      <w:numFmt w:val="decimal"/>
      <w:lvlText w:val=""/>
      <w:lvlJc w:val="left"/>
    </w:lvl>
    <w:lvl w:ilvl="5" w:tplc="5DC0E444">
      <w:numFmt w:val="decimal"/>
      <w:lvlText w:val=""/>
      <w:lvlJc w:val="left"/>
    </w:lvl>
    <w:lvl w:ilvl="6" w:tplc="911E8DA6">
      <w:numFmt w:val="decimal"/>
      <w:lvlText w:val=""/>
      <w:lvlJc w:val="left"/>
    </w:lvl>
    <w:lvl w:ilvl="7" w:tplc="A2A2BEE0">
      <w:numFmt w:val="decimal"/>
      <w:lvlText w:val=""/>
      <w:lvlJc w:val="left"/>
    </w:lvl>
    <w:lvl w:ilvl="8" w:tplc="49E688E6">
      <w:numFmt w:val="decimal"/>
      <w:lvlText w:val=""/>
      <w:lvlJc w:val="left"/>
    </w:lvl>
  </w:abstractNum>
  <w:abstractNum w:abstractNumId="10" w15:restartNumberingAfterBreak="0">
    <w:nsid w:val="24DC4DB0"/>
    <w:multiLevelType w:val="hybridMultilevel"/>
    <w:tmpl w:val="04060001"/>
    <w:lvl w:ilvl="0" w:tplc="248ED8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CDE1D20">
      <w:numFmt w:val="decimal"/>
      <w:lvlText w:val=""/>
      <w:lvlJc w:val="left"/>
    </w:lvl>
    <w:lvl w:ilvl="2" w:tplc="C926758C">
      <w:numFmt w:val="decimal"/>
      <w:lvlText w:val=""/>
      <w:lvlJc w:val="left"/>
    </w:lvl>
    <w:lvl w:ilvl="3" w:tplc="FBB621CC">
      <w:numFmt w:val="decimal"/>
      <w:lvlText w:val=""/>
      <w:lvlJc w:val="left"/>
    </w:lvl>
    <w:lvl w:ilvl="4" w:tplc="E5C69742">
      <w:numFmt w:val="decimal"/>
      <w:lvlText w:val=""/>
      <w:lvlJc w:val="left"/>
    </w:lvl>
    <w:lvl w:ilvl="5" w:tplc="505A1FF6">
      <w:numFmt w:val="decimal"/>
      <w:lvlText w:val=""/>
      <w:lvlJc w:val="left"/>
    </w:lvl>
    <w:lvl w:ilvl="6" w:tplc="8D384770">
      <w:numFmt w:val="decimal"/>
      <w:lvlText w:val=""/>
      <w:lvlJc w:val="left"/>
    </w:lvl>
    <w:lvl w:ilvl="7" w:tplc="14D8FADA">
      <w:numFmt w:val="decimal"/>
      <w:lvlText w:val=""/>
      <w:lvlJc w:val="left"/>
    </w:lvl>
    <w:lvl w:ilvl="8" w:tplc="36109080">
      <w:numFmt w:val="decimal"/>
      <w:lvlText w:val=""/>
      <w:lvlJc w:val="left"/>
    </w:lvl>
  </w:abstractNum>
  <w:abstractNum w:abstractNumId="11" w15:restartNumberingAfterBreak="0">
    <w:nsid w:val="2D6D79F8"/>
    <w:multiLevelType w:val="hybridMultilevel"/>
    <w:tmpl w:val="04060001"/>
    <w:lvl w:ilvl="0" w:tplc="F482C0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7A5EBA">
      <w:numFmt w:val="decimal"/>
      <w:lvlText w:val=""/>
      <w:lvlJc w:val="left"/>
    </w:lvl>
    <w:lvl w:ilvl="2" w:tplc="6D3613A0">
      <w:numFmt w:val="decimal"/>
      <w:lvlText w:val=""/>
      <w:lvlJc w:val="left"/>
    </w:lvl>
    <w:lvl w:ilvl="3" w:tplc="42AC2F50">
      <w:numFmt w:val="decimal"/>
      <w:lvlText w:val=""/>
      <w:lvlJc w:val="left"/>
    </w:lvl>
    <w:lvl w:ilvl="4" w:tplc="5F3CDB18">
      <w:numFmt w:val="decimal"/>
      <w:lvlText w:val=""/>
      <w:lvlJc w:val="left"/>
    </w:lvl>
    <w:lvl w:ilvl="5" w:tplc="B0A4F9FE">
      <w:numFmt w:val="decimal"/>
      <w:lvlText w:val=""/>
      <w:lvlJc w:val="left"/>
    </w:lvl>
    <w:lvl w:ilvl="6" w:tplc="39304D92">
      <w:numFmt w:val="decimal"/>
      <w:lvlText w:val=""/>
      <w:lvlJc w:val="left"/>
    </w:lvl>
    <w:lvl w:ilvl="7" w:tplc="5980E8DA">
      <w:numFmt w:val="decimal"/>
      <w:lvlText w:val=""/>
      <w:lvlJc w:val="left"/>
    </w:lvl>
    <w:lvl w:ilvl="8" w:tplc="7C10DC2C">
      <w:numFmt w:val="decimal"/>
      <w:lvlText w:val=""/>
      <w:lvlJc w:val="left"/>
    </w:lvl>
  </w:abstractNum>
  <w:abstractNum w:abstractNumId="12" w15:restartNumberingAfterBreak="0">
    <w:nsid w:val="33173B76"/>
    <w:multiLevelType w:val="hybridMultilevel"/>
    <w:tmpl w:val="0406000F"/>
    <w:lvl w:ilvl="0" w:tplc="44946C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D30B6E8">
      <w:numFmt w:val="decimal"/>
      <w:lvlText w:val=""/>
      <w:lvlJc w:val="left"/>
    </w:lvl>
    <w:lvl w:ilvl="2" w:tplc="6652CB9C">
      <w:numFmt w:val="decimal"/>
      <w:lvlText w:val=""/>
      <w:lvlJc w:val="left"/>
    </w:lvl>
    <w:lvl w:ilvl="3" w:tplc="94B0AD3C">
      <w:numFmt w:val="decimal"/>
      <w:lvlText w:val=""/>
      <w:lvlJc w:val="left"/>
    </w:lvl>
    <w:lvl w:ilvl="4" w:tplc="671E433A">
      <w:numFmt w:val="decimal"/>
      <w:lvlText w:val=""/>
      <w:lvlJc w:val="left"/>
    </w:lvl>
    <w:lvl w:ilvl="5" w:tplc="7026CF92">
      <w:numFmt w:val="decimal"/>
      <w:lvlText w:val=""/>
      <w:lvlJc w:val="left"/>
    </w:lvl>
    <w:lvl w:ilvl="6" w:tplc="C08C75E0">
      <w:numFmt w:val="decimal"/>
      <w:lvlText w:val=""/>
      <w:lvlJc w:val="left"/>
    </w:lvl>
    <w:lvl w:ilvl="7" w:tplc="73A85308">
      <w:numFmt w:val="decimal"/>
      <w:lvlText w:val=""/>
      <w:lvlJc w:val="left"/>
    </w:lvl>
    <w:lvl w:ilvl="8" w:tplc="DC148654">
      <w:numFmt w:val="decimal"/>
      <w:lvlText w:val=""/>
      <w:lvlJc w:val="left"/>
    </w:lvl>
  </w:abstractNum>
  <w:abstractNum w:abstractNumId="13" w15:restartNumberingAfterBreak="0">
    <w:nsid w:val="371B32A6"/>
    <w:multiLevelType w:val="hybridMultilevel"/>
    <w:tmpl w:val="791CB40E"/>
    <w:lvl w:ilvl="0" w:tplc="18F6DC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B95CA8"/>
    <w:multiLevelType w:val="multilevel"/>
    <w:tmpl w:val="30047F2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1D0477"/>
    <w:multiLevelType w:val="hybridMultilevel"/>
    <w:tmpl w:val="BA92EE4A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F55C1"/>
    <w:multiLevelType w:val="hybridMultilevel"/>
    <w:tmpl w:val="2FD42D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673BFA"/>
    <w:multiLevelType w:val="hybridMultilevel"/>
    <w:tmpl w:val="3C56064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10281"/>
    <w:multiLevelType w:val="hybridMultilevel"/>
    <w:tmpl w:val="2FD42D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B5E11"/>
    <w:multiLevelType w:val="hybridMultilevel"/>
    <w:tmpl w:val="0D5CD54C"/>
    <w:lvl w:ilvl="0" w:tplc="0409000B">
      <w:start w:val="1"/>
      <w:numFmt w:val="bullet"/>
      <w:lvlText w:val=""/>
      <w:lvlJc w:val="left"/>
      <w:pPr>
        <w:tabs>
          <w:tab w:val="num" w:pos="774"/>
        </w:tabs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ECB1A57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7FE7CCD"/>
    <w:multiLevelType w:val="singleLevel"/>
    <w:tmpl w:val="31C81C7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650E0B1A"/>
    <w:multiLevelType w:val="hybridMultilevel"/>
    <w:tmpl w:val="17F8026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4E41EA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6E2E3ACD"/>
    <w:multiLevelType w:val="singleLevel"/>
    <w:tmpl w:val="DA5467C6"/>
    <w:lvl w:ilvl="0">
      <w:start w:val="1"/>
      <w:numFmt w:val="lowerLetter"/>
      <w:lvlText w:val="%1)"/>
      <w:legacy w:legacy="1" w:legacySpace="0" w:legacyIndent="283"/>
      <w:lvlJc w:val="left"/>
      <w:pPr>
        <w:ind w:left="1132" w:hanging="283"/>
      </w:pPr>
    </w:lvl>
  </w:abstractNum>
  <w:abstractNum w:abstractNumId="25" w15:restartNumberingAfterBreak="0">
    <w:nsid w:val="6F0A329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3E32A86"/>
    <w:multiLevelType w:val="singleLevel"/>
    <w:tmpl w:val="040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754A5DA1"/>
    <w:multiLevelType w:val="singleLevel"/>
    <w:tmpl w:val="040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2"/>
  </w:num>
  <w:num w:numId="3">
    <w:abstractNumId w:val="26"/>
  </w:num>
  <w:num w:numId="4">
    <w:abstractNumId w:val="7"/>
  </w:num>
  <w:num w:numId="5">
    <w:abstractNumId w:val="27"/>
  </w:num>
  <w:num w:numId="6">
    <w:abstractNumId w:val="14"/>
  </w:num>
  <w:num w:numId="7">
    <w:abstractNumId w:val="24"/>
  </w:num>
  <w:num w:numId="8">
    <w:abstractNumId w:val="23"/>
  </w:num>
  <w:num w:numId="9">
    <w:abstractNumId w:val="19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"/>
  </w:num>
  <w:num w:numId="17">
    <w:abstractNumId w:val="5"/>
  </w:num>
  <w:num w:numId="18">
    <w:abstractNumId w:val="2"/>
  </w:num>
  <w:num w:numId="19">
    <w:abstractNumId w:val="9"/>
  </w:num>
  <w:num w:numId="20">
    <w:abstractNumId w:val="21"/>
  </w:num>
  <w:num w:numId="21">
    <w:abstractNumId w:val="11"/>
  </w:num>
  <w:num w:numId="22">
    <w:abstractNumId w:val="25"/>
  </w:num>
  <w:num w:numId="23">
    <w:abstractNumId w:val="20"/>
  </w:num>
  <w:num w:numId="24">
    <w:abstractNumId w:val="8"/>
  </w:num>
  <w:num w:numId="25">
    <w:abstractNumId w:val="10"/>
  </w:num>
  <w:num w:numId="26">
    <w:abstractNumId w:val="6"/>
  </w:num>
  <w:num w:numId="27">
    <w:abstractNumId w:val="4"/>
  </w:num>
  <w:num w:numId="2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9">
    <w:abstractNumId w:val="3"/>
  </w:num>
  <w:num w:numId="30">
    <w:abstractNumId w:val="22"/>
  </w:num>
  <w:num w:numId="31">
    <w:abstractNumId w:val="16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657"/>
    <w:rsid w:val="000013EC"/>
    <w:rsid w:val="00001588"/>
    <w:rsid w:val="000231D9"/>
    <w:rsid w:val="00025593"/>
    <w:rsid w:val="00035852"/>
    <w:rsid w:val="00044213"/>
    <w:rsid w:val="00044404"/>
    <w:rsid w:val="00044F1D"/>
    <w:rsid w:val="00053416"/>
    <w:rsid w:val="00073F55"/>
    <w:rsid w:val="000754BD"/>
    <w:rsid w:val="00090F8E"/>
    <w:rsid w:val="000A1ECC"/>
    <w:rsid w:val="000B0C42"/>
    <w:rsid w:val="000B4FA6"/>
    <w:rsid w:val="000C0EAE"/>
    <w:rsid w:val="000C3209"/>
    <w:rsid w:val="000C433B"/>
    <w:rsid w:val="000C7916"/>
    <w:rsid w:val="000E0036"/>
    <w:rsid w:val="000E3EF0"/>
    <w:rsid w:val="001018DB"/>
    <w:rsid w:val="00101E97"/>
    <w:rsid w:val="001020CE"/>
    <w:rsid w:val="001020D5"/>
    <w:rsid w:val="00104EF6"/>
    <w:rsid w:val="00116F5A"/>
    <w:rsid w:val="001178EE"/>
    <w:rsid w:val="00124F5C"/>
    <w:rsid w:val="001347FA"/>
    <w:rsid w:val="001450D9"/>
    <w:rsid w:val="0015397D"/>
    <w:rsid w:val="00154E23"/>
    <w:rsid w:val="00170E5C"/>
    <w:rsid w:val="00183F22"/>
    <w:rsid w:val="001A378A"/>
    <w:rsid w:val="001B1C44"/>
    <w:rsid w:val="001C170E"/>
    <w:rsid w:val="001C2A0B"/>
    <w:rsid w:val="001C7E5A"/>
    <w:rsid w:val="001D11A0"/>
    <w:rsid w:val="001D3765"/>
    <w:rsid w:val="001E1882"/>
    <w:rsid w:val="001F0505"/>
    <w:rsid w:val="001F57FA"/>
    <w:rsid w:val="002076FC"/>
    <w:rsid w:val="0021258F"/>
    <w:rsid w:val="002156A4"/>
    <w:rsid w:val="00244530"/>
    <w:rsid w:val="002859EB"/>
    <w:rsid w:val="00295821"/>
    <w:rsid w:val="00295B58"/>
    <w:rsid w:val="002B4387"/>
    <w:rsid w:val="002B78C3"/>
    <w:rsid w:val="002B7B4B"/>
    <w:rsid w:val="002C55A7"/>
    <w:rsid w:val="002D090A"/>
    <w:rsid w:val="0030685B"/>
    <w:rsid w:val="00306D74"/>
    <w:rsid w:val="0030754C"/>
    <w:rsid w:val="00311FBD"/>
    <w:rsid w:val="00332E76"/>
    <w:rsid w:val="00335FCD"/>
    <w:rsid w:val="00337377"/>
    <w:rsid w:val="00343285"/>
    <w:rsid w:val="00346ED2"/>
    <w:rsid w:val="003476FD"/>
    <w:rsid w:val="00356F69"/>
    <w:rsid w:val="00356FAA"/>
    <w:rsid w:val="00365137"/>
    <w:rsid w:val="003922B5"/>
    <w:rsid w:val="003939B2"/>
    <w:rsid w:val="00395B1D"/>
    <w:rsid w:val="003B0D26"/>
    <w:rsid w:val="003B5D57"/>
    <w:rsid w:val="003C3F7E"/>
    <w:rsid w:val="003C58E1"/>
    <w:rsid w:val="003D3CAC"/>
    <w:rsid w:val="003D4A40"/>
    <w:rsid w:val="003E03CB"/>
    <w:rsid w:val="003E21DB"/>
    <w:rsid w:val="003E37CA"/>
    <w:rsid w:val="003F4B0F"/>
    <w:rsid w:val="0041037B"/>
    <w:rsid w:val="0042145E"/>
    <w:rsid w:val="0043214A"/>
    <w:rsid w:val="00434AB2"/>
    <w:rsid w:val="00450E98"/>
    <w:rsid w:val="0046016C"/>
    <w:rsid w:val="00482867"/>
    <w:rsid w:val="004B1C61"/>
    <w:rsid w:val="004C7BA7"/>
    <w:rsid w:val="004E2651"/>
    <w:rsid w:val="004E4D31"/>
    <w:rsid w:val="004F071A"/>
    <w:rsid w:val="004F38F4"/>
    <w:rsid w:val="004F5A5A"/>
    <w:rsid w:val="004F7E72"/>
    <w:rsid w:val="005359DA"/>
    <w:rsid w:val="00535B48"/>
    <w:rsid w:val="005403AA"/>
    <w:rsid w:val="00540F39"/>
    <w:rsid w:val="005561B1"/>
    <w:rsid w:val="0056125D"/>
    <w:rsid w:val="0057475E"/>
    <w:rsid w:val="00586CEB"/>
    <w:rsid w:val="00590D9C"/>
    <w:rsid w:val="005A27C0"/>
    <w:rsid w:val="005B18E8"/>
    <w:rsid w:val="005B651E"/>
    <w:rsid w:val="005D1FD5"/>
    <w:rsid w:val="005D5C43"/>
    <w:rsid w:val="00621ABD"/>
    <w:rsid w:val="00630D6C"/>
    <w:rsid w:val="00631DCB"/>
    <w:rsid w:val="00632FF4"/>
    <w:rsid w:val="0064007A"/>
    <w:rsid w:val="0065431E"/>
    <w:rsid w:val="006577AE"/>
    <w:rsid w:val="0066288C"/>
    <w:rsid w:val="0066333D"/>
    <w:rsid w:val="00672D3A"/>
    <w:rsid w:val="006864E6"/>
    <w:rsid w:val="00691625"/>
    <w:rsid w:val="00696D5A"/>
    <w:rsid w:val="00697CD8"/>
    <w:rsid w:val="006A0709"/>
    <w:rsid w:val="006B44E4"/>
    <w:rsid w:val="006E035F"/>
    <w:rsid w:val="00701B21"/>
    <w:rsid w:val="00714EE8"/>
    <w:rsid w:val="0073632B"/>
    <w:rsid w:val="00736496"/>
    <w:rsid w:val="00740DD3"/>
    <w:rsid w:val="00742EE3"/>
    <w:rsid w:val="007447EF"/>
    <w:rsid w:val="00747B5C"/>
    <w:rsid w:val="00781DC4"/>
    <w:rsid w:val="00782B69"/>
    <w:rsid w:val="0078458B"/>
    <w:rsid w:val="00790796"/>
    <w:rsid w:val="007A2624"/>
    <w:rsid w:val="007A57B0"/>
    <w:rsid w:val="007B0CBC"/>
    <w:rsid w:val="007B7936"/>
    <w:rsid w:val="007C0028"/>
    <w:rsid w:val="007C4E4B"/>
    <w:rsid w:val="007D0264"/>
    <w:rsid w:val="007D3B11"/>
    <w:rsid w:val="007D714B"/>
    <w:rsid w:val="007E63A3"/>
    <w:rsid w:val="007E6E86"/>
    <w:rsid w:val="007F456D"/>
    <w:rsid w:val="007F4DB7"/>
    <w:rsid w:val="00804A7D"/>
    <w:rsid w:val="0082064C"/>
    <w:rsid w:val="0082175C"/>
    <w:rsid w:val="0085321F"/>
    <w:rsid w:val="00860635"/>
    <w:rsid w:val="00861ABA"/>
    <w:rsid w:val="008800A5"/>
    <w:rsid w:val="008826D9"/>
    <w:rsid w:val="00883658"/>
    <w:rsid w:val="00896C1A"/>
    <w:rsid w:val="008A0673"/>
    <w:rsid w:val="008C0D05"/>
    <w:rsid w:val="008C6CBF"/>
    <w:rsid w:val="008D02D9"/>
    <w:rsid w:val="008E5B1E"/>
    <w:rsid w:val="008F5D46"/>
    <w:rsid w:val="008F6759"/>
    <w:rsid w:val="00907AB4"/>
    <w:rsid w:val="009226A7"/>
    <w:rsid w:val="0092761C"/>
    <w:rsid w:val="00941044"/>
    <w:rsid w:val="00947D35"/>
    <w:rsid w:val="00985F34"/>
    <w:rsid w:val="0098656D"/>
    <w:rsid w:val="009905AF"/>
    <w:rsid w:val="009C2155"/>
    <w:rsid w:val="009D4657"/>
    <w:rsid w:val="009D51B8"/>
    <w:rsid w:val="009F6219"/>
    <w:rsid w:val="009F7C1E"/>
    <w:rsid w:val="00A02600"/>
    <w:rsid w:val="00A038F6"/>
    <w:rsid w:val="00A12547"/>
    <w:rsid w:val="00A1259F"/>
    <w:rsid w:val="00A20214"/>
    <w:rsid w:val="00A21276"/>
    <w:rsid w:val="00A256E2"/>
    <w:rsid w:val="00A40383"/>
    <w:rsid w:val="00A57FE9"/>
    <w:rsid w:val="00A84584"/>
    <w:rsid w:val="00AA3BF5"/>
    <w:rsid w:val="00AB2E95"/>
    <w:rsid w:val="00AE15F2"/>
    <w:rsid w:val="00AF1720"/>
    <w:rsid w:val="00B254F7"/>
    <w:rsid w:val="00B303D4"/>
    <w:rsid w:val="00B53C29"/>
    <w:rsid w:val="00B710BF"/>
    <w:rsid w:val="00B92BB2"/>
    <w:rsid w:val="00B93E39"/>
    <w:rsid w:val="00B97A16"/>
    <w:rsid w:val="00BA5C08"/>
    <w:rsid w:val="00BD2323"/>
    <w:rsid w:val="00BE54E8"/>
    <w:rsid w:val="00BF5112"/>
    <w:rsid w:val="00C000BB"/>
    <w:rsid w:val="00C340C6"/>
    <w:rsid w:val="00C421D3"/>
    <w:rsid w:val="00C6154E"/>
    <w:rsid w:val="00C61BE2"/>
    <w:rsid w:val="00C706DE"/>
    <w:rsid w:val="00C84F7C"/>
    <w:rsid w:val="00C92CE6"/>
    <w:rsid w:val="00C936DD"/>
    <w:rsid w:val="00C97D70"/>
    <w:rsid w:val="00CB6547"/>
    <w:rsid w:val="00CB69F8"/>
    <w:rsid w:val="00CB7F12"/>
    <w:rsid w:val="00CC6045"/>
    <w:rsid w:val="00CD1B0E"/>
    <w:rsid w:val="00CF313A"/>
    <w:rsid w:val="00D1589A"/>
    <w:rsid w:val="00D206E1"/>
    <w:rsid w:val="00D216E7"/>
    <w:rsid w:val="00D302D2"/>
    <w:rsid w:val="00D61D00"/>
    <w:rsid w:val="00D75212"/>
    <w:rsid w:val="00D812D7"/>
    <w:rsid w:val="00D97FFE"/>
    <w:rsid w:val="00DA089A"/>
    <w:rsid w:val="00DA63BC"/>
    <w:rsid w:val="00DC5227"/>
    <w:rsid w:val="00DD27C3"/>
    <w:rsid w:val="00DE2BDB"/>
    <w:rsid w:val="00DE41C2"/>
    <w:rsid w:val="00E02FD8"/>
    <w:rsid w:val="00E16B68"/>
    <w:rsid w:val="00E3132E"/>
    <w:rsid w:val="00E41ED3"/>
    <w:rsid w:val="00E4286F"/>
    <w:rsid w:val="00E46022"/>
    <w:rsid w:val="00E5493F"/>
    <w:rsid w:val="00E75C2B"/>
    <w:rsid w:val="00E913AD"/>
    <w:rsid w:val="00EA1046"/>
    <w:rsid w:val="00EA672E"/>
    <w:rsid w:val="00EA7FF9"/>
    <w:rsid w:val="00EB35A1"/>
    <w:rsid w:val="00EB5FA2"/>
    <w:rsid w:val="00EE7DF7"/>
    <w:rsid w:val="00EF3F0A"/>
    <w:rsid w:val="00F31CFB"/>
    <w:rsid w:val="00F36F4C"/>
    <w:rsid w:val="00F41D7C"/>
    <w:rsid w:val="00F71E2B"/>
    <w:rsid w:val="00F83E40"/>
    <w:rsid w:val="00F87A15"/>
    <w:rsid w:val="00FA00CA"/>
    <w:rsid w:val="00FC6E7A"/>
    <w:rsid w:val="00FD575A"/>
    <w:rsid w:val="00FE488D"/>
    <w:rsid w:val="00FE4930"/>
    <w:rsid w:val="00FF134F"/>
    <w:rsid w:val="00FF659F"/>
    <w:rsid w:val="59D3F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5D4C4"/>
  <w15:docId w15:val="{0775F211-357D-4B4C-AF03-D7E90E10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5A1"/>
    <w:pPr>
      <w:spacing w:after="120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qFormat/>
    <w:rsid w:val="00747B5C"/>
    <w:pPr>
      <w:keepNext/>
      <w:spacing w:before="240" w:after="0" w:line="240" w:lineRule="auto"/>
      <w:outlineLvl w:val="0"/>
    </w:pPr>
    <w:rPr>
      <w:rFonts w:eastAsia="Times New Roman" w:cs="Times New Roman"/>
      <w:b/>
      <w:bCs/>
      <w:sz w:val="28"/>
      <w:szCs w:val="24"/>
    </w:rPr>
  </w:style>
  <w:style w:type="paragraph" w:styleId="Overskrift2">
    <w:name w:val="heading 2"/>
    <w:basedOn w:val="Normal"/>
    <w:next w:val="Normal"/>
    <w:link w:val="Overskrift2Tegn"/>
    <w:unhideWhenUsed/>
    <w:qFormat/>
    <w:rsid w:val="0078458B"/>
    <w:pPr>
      <w:keepNext/>
      <w:keepLines/>
      <w:spacing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D97F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qFormat/>
    <w:rsid w:val="00EB35A1"/>
    <w:pPr>
      <w:keepNext/>
      <w:spacing w:after="0" w:line="240" w:lineRule="auto"/>
      <w:outlineLvl w:val="3"/>
    </w:pPr>
    <w:rPr>
      <w:rFonts w:eastAsia="Times New Roman" w:cs="Times New Roman"/>
      <w:b/>
      <w:szCs w:val="20"/>
      <w:lang w:eastAsia="da-DK"/>
    </w:rPr>
  </w:style>
  <w:style w:type="paragraph" w:styleId="Overskrift5">
    <w:name w:val="heading 5"/>
    <w:basedOn w:val="Normal"/>
    <w:next w:val="Normal"/>
    <w:link w:val="Overskrift5Tegn"/>
    <w:qFormat/>
    <w:rsid w:val="00747B5C"/>
    <w:pPr>
      <w:keepNext/>
      <w:spacing w:after="0" w:line="240" w:lineRule="auto"/>
      <w:jc w:val="center"/>
      <w:outlineLvl w:val="4"/>
    </w:pPr>
    <w:rPr>
      <w:rFonts w:eastAsia="Times New Roman" w:cs="Times New Roman"/>
      <w:sz w:val="24"/>
      <w:szCs w:val="20"/>
      <w:lang w:eastAsia="da-DK"/>
    </w:rPr>
  </w:style>
  <w:style w:type="paragraph" w:styleId="Overskrift6">
    <w:name w:val="heading 6"/>
    <w:basedOn w:val="Normal"/>
    <w:next w:val="Normal"/>
    <w:link w:val="Overskrift6Tegn"/>
    <w:unhideWhenUsed/>
    <w:qFormat/>
    <w:rsid w:val="00D97FFE"/>
    <w:pPr>
      <w:spacing w:after="0" w:line="240" w:lineRule="auto"/>
      <w:outlineLvl w:val="5"/>
    </w:pPr>
    <w:rPr>
      <w:rFonts w:eastAsia="Times New Roman" w:cs="Arial"/>
      <w:smallCaps/>
      <w:color w:val="7F7F00"/>
      <w:spacing w:val="5"/>
      <w:szCs w:val="20"/>
      <w:lang w:eastAsia="da-DK"/>
    </w:rPr>
  </w:style>
  <w:style w:type="paragraph" w:styleId="Overskrift7">
    <w:name w:val="heading 7"/>
    <w:basedOn w:val="Normal"/>
    <w:next w:val="Normal"/>
    <w:link w:val="Overskrift7Tegn"/>
    <w:unhideWhenUsed/>
    <w:qFormat/>
    <w:rsid w:val="00D97FF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nhideWhenUsed/>
    <w:qFormat/>
    <w:rsid w:val="00D97FFE"/>
    <w:pPr>
      <w:spacing w:after="0" w:line="240" w:lineRule="auto"/>
      <w:outlineLvl w:val="7"/>
    </w:pPr>
    <w:rPr>
      <w:rFonts w:eastAsia="Times New Roman" w:cs="Arial"/>
      <w:b/>
      <w:i/>
      <w:smallCaps/>
      <w:color w:val="5F5F00"/>
      <w:szCs w:val="20"/>
      <w:lang w:eastAsia="da-DK"/>
    </w:rPr>
  </w:style>
  <w:style w:type="paragraph" w:styleId="Overskrift9">
    <w:name w:val="heading 9"/>
    <w:basedOn w:val="Normal"/>
    <w:next w:val="Normal"/>
    <w:link w:val="Overskrift9Tegn"/>
    <w:unhideWhenUsed/>
    <w:qFormat/>
    <w:rsid w:val="00D97FFE"/>
    <w:pPr>
      <w:spacing w:after="0" w:line="240" w:lineRule="auto"/>
      <w:outlineLvl w:val="8"/>
    </w:pPr>
    <w:rPr>
      <w:rFonts w:eastAsia="Times New Roman" w:cs="Arial"/>
      <w:b/>
      <w:i/>
      <w:smallCaps/>
      <w:color w:val="3F3F0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link w:val="TitelTegn"/>
    <w:uiPriority w:val="10"/>
    <w:qFormat/>
    <w:rsid w:val="007C0028"/>
    <w:pPr>
      <w:pBdr>
        <w:top w:val="single" w:sz="12" w:space="1" w:color="006600"/>
      </w:pBdr>
      <w:spacing w:line="240" w:lineRule="auto"/>
      <w:jc w:val="center"/>
      <w:outlineLvl w:val="5"/>
    </w:pPr>
    <w:rPr>
      <w:rFonts w:eastAsiaTheme="majorEastAsia" w:cstheme="majorBidi"/>
      <w:bCs/>
      <w:smallCaps/>
      <w:color w:val="006600"/>
      <w:kern w:val="28"/>
      <w:sz w:val="48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7C0028"/>
    <w:rPr>
      <w:rFonts w:ascii="Arial" w:eastAsiaTheme="majorEastAsia" w:hAnsi="Arial" w:cstheme="majorBidi"/>
      <w:bCs/>
      <w:smallCaps/>
      <w:color w:val="006600"/>
      <w:kern w:val="28"/>
      <w:sz w:val="48"/>
      <w:szCs w:val="32"/>
    </w:rPr>
  </w:style>
  <w:style w:type="character" w:customStyle="1" w:styleId="Overskrift1Tegn">
    <w:name w:val="Overskrift 1 Tegn"/>
    <w:basedOn w:val="Standardskrifttypeiafsnit"/>
    <w:link w:val="Overskrift1"/>
    <w:rsid w:val="00747B5C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Overskrift5Tegn">
    <w:name w:val="Overskrift 5 Tegn"/>
    <w:basedOn w:val="Standardskrifttypeiafsnit"/>
    <w:link w:val="Overskrift5"/>
    <w:rsid w:val="00747B5C"/>
    <w:rPr>
      <w:rFonts w:ascii="Arial" w:eastAsia="Times New Roman" w:hAnsi="Arial" w:cs="Times New Roman"/>
      <w:sz w:val="24"/>
      <w:szCs w:val="20"/>
      <w:lang w:eastAsia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6288C"/>
    <w:pPr>
      <w:spacing w:after="600" w:line="240" w:lineRule="auto"/>
      <w:jc w:val="center"/>
    </w:pPr>
    <w:rPr>
      <w:rFonts w:eastAsia="Times New Roman" w:cs="Arial"/>
      <w:sz w:val="24"/>
      <w:lang w:eastAsia="da-DK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6288C"/>
    <w:rPr>
      <w:rFonts w:ascii="Arial" w:eastAsia="Times New Roman" w:hAnsi="Arial" w:cs="Arial"/>
      <w:sz w:val="24"/>
      <w:lang w:eastAsia="da-DK"/>
    </w:rPr>
  </w:style>
  <w:style w:type="paragraph" w:styleId="Sidefod">
    <w:name w:val="footer"/>
    <w:basedOn w:val="Normal"/>
    <w:link w:val="SidefodTegn"/>
    <w:rsid w:val="0066288C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SidefodTegn">
    <w:name w:val="Sidefod Tegn"/>
    <w:basedOn w:val="Standardskrifttypeiafsnit"/>
    <w:link w:val="Sidefod"/>
    <w:rsid w:val="0066288C"/>
    <w:rPr>
      <w:rFonts w:ascii="Arial" w:eastAsia="Times New Roman" w:hAnsi="Arial" w:cs="Times New Roman"/>
      <w:sz w:val="20"/>
      <w:szCs w:val="24"/>
    </w:rPr>
  </w:style>
  <w:style w:type="paragraph" w:styleId="Markeringsbobletekst">
    <w:name w:val="Balloon Text"/>
    <w:basedOn w:val="Normal"/>
    <w:link w:val="MarkeringsbobletekstTegn"/>
    <w:uiPriority w:val="99"/>
    <w:unhideWhenUsed/>
    <w:rsid w:val="0066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66288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rsid w:val="0066288C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szCs w:val="24"/>
    </w:rPr>
  </w:style>
  <w:style w:type="character" w:customStyle="1" w:styleId="SidehovedTegn">
    <w:name w:val="Sidehoved Tegn"/>
    <w:basedOn w:val="Standardskrifttypeiafsnit"/>
    <w:link w:val="Sidehoved"/>
    <w:rsid w:val="0066288C"/>
    <w:rPr>
      <w:rFonts w:ascii="Arial" w:eastAsia="Times New Roman" w:hAnsi="Arial" w:cs="Times New Roman"/>
      <w:sz w:val="20"/>
      <w:szCs w:val="24"/>
    </w:rPr>
  </w:style>
  <w:style w:type="character" w:styleId="Hyperlink">
    <w:name w:val="Hyperlink"/>
    <w:basedOn w:val="Standardskrifttypeiafsnit"/>
    <w:uiPriority w:val="99"/>
    <w:unhideWhenUsed/>
    <w:rsid w:val="00D97FFE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rsid w:val="0078458B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D97F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7Tegn">
    <w:name w:val="Overskrift 7 Tegn"/>
    <w:basedOn w:val="Standardskrifttypeiafsnit"/>
    <w:link w:val="Overskrift7"/>
    <w:rsid w:val="00D97F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4Tegn">
    <w:name w:val="Overskrift 4 Tegn"/>
    <w:basedOn w:val="Standardskrifttypeiafsnit"/>
    <w:link w:val="Overskrift4"/>
    <w:rsid w:val="00EB35A1"/>
    <w:rPr>
      <w:rFonts w:ascii="Arial" w:eastAsia="Times New Roman" w:hAnsi="Arial" w:cs="Times New Roman"/>
      <w:b/>
      <w:sz w:val="20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rsid w:val="00D97FFE"/>
    <w:rPr>
      <w:rFonts w:ascii="Arial" w:eastAsia="Times New Roman" w:hAnsi="Arial" w:cs="Arial"/>
      <w:smallCaps/>
      <w:color w:val="7F7F00"/>
      <w:spacing w:val="5"/>
      <w:sz w:val="20"/>
      <w:szCs w:val="20"/>
      <w:lang w:eastAsia="da-DK"/>
    </w:rPr>
  </w:style>
  <w:style w:type="character" w:customStyle="1" w:styleId="Overskrift8Tegn">
    <w:name w:val="Overskrift 8 Tegn"/>
    <w:basedOn w:val="Standardskrifttypeiafsnit"/>
    <w:link w:val="Overskrift8"/>
    <w:rsid w:val="00D97FFE"/>
    <w:rPr>
      <w:rFonts w:ascii="Arial" w:eastAsia="Times New Roman" w:hAnsi="Arial" w:cs="Arial"/>
      <w:b/>
      <w:i/>
      <w:smallCaps/>
      <w:color w:val="5F5F00"/>
      <w:sz w:val="20"/>
      <w:szCs w:val="20"/>
      <w:lang w:eastAsia="da-DK"/>
    </w:rPr>
  </w:style>
  <w:style w:type="character" w:customStyle="1" w:styleId="Overskrift9Tegn">
    <w:name w:val="Overskrift 9 Tegn"/>
    <w:basedOn w:val="Standardskrifttypeiafsnit"/>
    <w:link w:val="Overskrift9"/>
    <w:rsid w:val="00D97FFE"/>
    <w:rPr>
      <w:rFonts w:ascii="Arial" w:eastAsia="Times New Roman" w:hAnsi="Arial" w:cs="Arial"/>
      <w:b/>
      <w:i/>
      <w:smallCaps/>
      <w:color w:val="3F3F00"/>
      <w:sz w:val="20"/>
      <w:szCs w:val="20"/>
      <w:lang w:eastAsia="da-DK"/>
    </w:rPr>
  </w:style>
  <w:style w:type="character" w:styleId="Sidetal">
    <w:name w:val="page number"/>
    <w:basedOn w:val="Standardskrifttypeiafsnit"/>
    <w:rsid w:val="00D97FFE"/>
  </w:style>
  <w:style w:type="paragraph" w:styleId="Billedtekst">
    <w:name w:val="caption"/>
    <w:basedOn w:val="Normal"/>
    <w:next w:val="Normal"/>
    <w:qFormat/>
    <w:rsid w:val="00D97FFE"/>
    <w:pPr>
      <w:pBdr>
        <w:bottom w:val="single" w:sz="6" w:space="1" w:color="auto"/>
      </w:pBdr>
      <w:spacing w:after="0" w:line="240" w:lineRule="auto"/>
    </w:pPr>
    <w:rPr>
      <w:rFonts w:eastAsia="Times New Roman" w:cs="Times New Roman"/>
      <w:b/>
      <w:color w:val="FF0000"/>
      <w:szCs w:val="20"/>
      <w:lang w:eastAsia="da-DK"/>
    </w:rPr>
  </w:style>
  <w:style w:type="paragraph" w:styleId="Brdtekst">
    <w:name w:val="Body Text"/>
    <w:basedOn w:val="Normal"/>
    <w:link w:val="BrdtekstTegn"/>
    <w:rsid w:val="00D97FFE"/>
    <w:pPr>
      <w:keepNext/>
      <w:spacing w:after="0" w:line="240" w:lineRule="auto"/>
      <w:outlineLvl w:val="3"/>
    </w:pPr>
    <w:rPr>
      <w:rFonts w:eastAsia="Times New Roman" w:cs="Times New Roman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D97FFE"/>
    <w:rPr>
      <w:rFonts w:ascii="Arial" w:eastAsia="Times New Roman" w:hAnsi="Arial" w:cs="Times New Roman"/>
      <w:sz w:val="20"/>
      <w:szCs w:val="20"/>
      <w:lang w:eastAsia="da-DK"/>
    </w:rPr>
  </w:style>
  <w:style w:type="character" w:styleId="BesgtLink">
    <w:name w:val="FollowedHyperlink"/>
    <w:rsid w:val="00D97FFE"/>
    <w:rPr>
      <w:color w:val="800080"/>
      <w:u w:val="single"/>
    </w:rPr>
  </w:style>
  <w:style w:type="paragraph" w:styleId="Brdtekst3">
    <w:name w:val="Body Text 3"/>
    <w:basedOn w:val="Normal"/>
    <w:link w:val="Brdtekst3Tegn"/>
    <w:rsid w:val="00D97FFE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bCs/>
      <w:sz w:val="18"/>
      <w:szCs w:val="20"/>
    </w:rPr>
  </w:style>
  <w:style w:type="character" w:customStyle="1" w:styleId="Brdtekst3Tegn">
    <w:name w:val="Brødtekst 3 Tegn"/>
    <w:basedOn w:val="Standardskrifttypeiafsnit"/>
    <w:link w:val="Brdtekst3"/>
    <w:rsid w:val="00D97FFE"/>
    <w:rPr>
      <w:rFonts w:ascii="Arial" w:eastAsia="Times New Roman" w:hAnsi="Arial" w:cs="Times New Roman"/>
      <w:b/>
      <w:bCs/>
      <w:sz w:val="18"/>
      <w:szCs w:val="20"/>
    </w:rPr>
  </w:style>
  <w:style w:type="paragraph" w:styleId="Brdtekst2">
    <w:name w:val="Body Text 2"/>
    <w:basedOn w:val="Normal"/>
    <w:link w:val="Brdtekst2Tegn"/>
    <w:rsid w:val="00D97FFE"/>
    <w:pPr>
      <w:spacing w:after="0" w:line="240" w:lineRule="auto"/>
    </w:pPr>
    <w:rPr>
      <w:rFonts w:ascii="Batang" w:eastAsia="Batang" w:hAnsi="Batang" w:cs="Times New Roman"/>
      <w:b/>
      <w:bCs/>
      <w:sz w:val="44"/>
      <w:szCs w:val="24"/>
    </w:rPr>
  </w:style>
  <w:style w:type="character" w:customStyle="1" w:styleId="Brdtekst2Tegn">
    <w:name w:val="Brødtekst 2 Tegn"/>
    <w:basedOn w:val="Standardskrifttypeiafsnit"/>
    <w:link w:val="Brdtekst2"/>
    <w:rsid w:val="00D97FFE"/>
    <w:rPr>
      <w:rFonts w:ascii="Batang" w:eastAsia="Batang" w:hAnsi="Batang" w:cs="Times New Roman"/>
      <w:b/>
      <w:bCs/>
      <w:sz w:val="44"/>
      <w:szCs w:val="24"/>
    </w:rPr>
  </w:style>
  <w:style w:type="paragraph" w:styleId="NormalWeb">
    <w:name w:val="Normal (Web)"/>
    <w:basedOn w:val="Normal"/>
    <w:rsid w:val="00D97FF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da-DK"/>
    </w:rPr>
  </w:style>
  <w:style w:type="paragraph" w:customStyle="1" w:styleId="Autokorrektur">
    <w:name w:val="Autokorrektur"/>
    <w:rsid w:val="00D97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el-Gitter">
    <w:name w:val="Table Grid"/>
    <w:basedOn w:val="Tabel-Normal"/>
    <w:uiPriority w:val="59"/>
    <w:rsid w:val="00D97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7FF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Tabelindhold">
    <w:name w:val="Tabelindhold"/>
    <w:basedOn w:val="Normal"/>
    <w:rsid w:val="00D97FFE"/>
    <w:pPr>
      <w:suppressLineNumbers/>
      <w:suppressAutoHyphens/>
      <w:spacing w:after="0" w:line="240" w:lineRule="auto"/>
    </w:pPr>
    <w:rPr>
      <w:rFonts w:eastAsia="Times New Roman" w:cs="Times New Roman"/>
      <w:kern w:val="2"/>
      <w:szCs w:val="24"/>
      <w:lang w:eastAsia="ar-SA"/>
    </w:rPr>
  </w:style>
  <w:style w:type="character" w:styleId="Strk">
    <w:name w:val="Strong"/>
    <w:uiPriority w:val="22"/>
    <w:qFormat/>
    <w:rsid w:val="00D97FFE"/>
    <w:rPr>
      <w:b/>
      <w:color w:val="7F7F00"/>
    </w:rPr>
  </w:style>
  <w:style w:type="character" w:styleId="Fremhv">
    <w:name w:val="Emphasis"/>
    <w:uiPriority w:val="20"/>
    <w:qFormat/>
    <w:rsid w:val="00D97FFE"/>
    <w:rPr>
      <w:b/>
      <w:i/>
      <w:spacing w:val="10"/>
    </w:rPr>
  </w:style>
  <w:style w:type="paragraph" w:styleId="Ingenafstand">
    <w:name w:val="No Spacing"/>
    <w:basedOn w:val="Normal"/>
    <w:link w:val="IngenafstandTegn"/>
    <w:uiPriority w:val="1"/>
    <w:qFormat/>
    <w:rsid w:val="00D97FFE"/>
    <w:pPr>
      <w:spacing w:after="0" w:line="240" w:lineRule="auto"/>
    </w:pPr>
    <w:rPr>
      <w:rFonts w:eastAsia="Times New Roman" w:cs="Arial"/>
      <w:szCs w:val="20"/>
      <w:lang w:eastAsia="da-DK"/>
    </w:rPr>
  </w:style>
  <w:style w:type="character" w:customStyle="1" w:styleId="IngenafstandTegn">
    <w:name w:val="Ingen afstand Tegn"/>
    <w:link w:val="Ingenafstand"/>
    <w:uiPriority w:val="1"/>
    <w:rsid w:val="00D97FFE"/>
    <w:rPr>
      <w:rFonts w:ascii="Arial" w:eastAsia="Times New Roman" w:hAnsi="Arial" w:cs="Arial"/>
      <w:sz w:val="20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D97FFE"/>
    <w:pPr>
      <w:spacing w:after="0" w:line="240" w:lineRule="auto"/>
      <w:ind w:left="720"/>
      <w:contextualSpacing/>
    </w:pPr>
    <w:rPr>
      <w:rFonts w:eastAsia="Times New Roman" w:cs="Arial"/>
      <w:szCs w:val="20"/>
      <w:lang w:eastAsia="da-DK"/>
    </w:rPr>
  </w:style>
  <w:style w:type="paragraph" w:styleId="Citat">
    <w:name w:val="Quote"/>
    <w:basedOn w:val="Normal"/>
    <w:next w:val="Normal"/>
    <w:link w:val="CitatTegn"/>
    <w:uiPriority w:val="29"/>
    <w:qFormat/>
    <w:rsid w:val="00D97FFE"/>
    <w:pPr>
      <w:spacing w:after="0" w:line="240" w:lineRule="auto"/>
    </w:pPr>
    <w:rPr>
      <w:rFonts w:eastAsia="Times New Roman" w:cs="Arial"/>
      <w:i/>
      <w:szCs w:val="20"/>
      <w:lang w:eastAsia="da-DK"/>
    </w:rPr>
  </w:style>
  <w:style w:type="character" w:customStyle="1" w:styleId="CitatTegn">
    <w:name w:val="Citat Tegn"/>
    <w:basedOn w:val="Standardskrifttypeiafsnit"/>
    <w:link w:val="Citat"/>
    <w:uiPriority w:val="29"/>
    <w:rsid w:val="00D97FFE"/>
    <w:rPr>
      <w:rFonts w:ascii="Arial" w:eastAsia="Times New Roman" w:hAnsi="Arial" w:cs="Arial"/>
      <w:i/>
      <w:sz w:val="20"/>
      <w:szCs w:val="20"/>
      <w:lang w:eastAsia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97FFE"/>
    <w:pPr>
      <w:pBdr>
        <w:top w:val="single" w:sz="8" w:space="10" w:color="5F5F00"/>
        <w:left w:val="single" w:sz="8" w:space="10" w:color="5F5F00"/>
        <w:bottom w:val="single" w:sz="8" w:space="10" w:color="5F5F00"/>
        <w:right w:val="single" w:sz="8" w:space="10" w:color="5F5F00"/>
      </w:pBdr>
      <w:shd w:val="clear" w:color="auto" w:fill="7F7F00"/>
      <w:spacing w:before="140" w:after="140" w:line="240" w:lineRule="auto"/>
      <w:ind w:left="1440" w:right="1440"/>
    </w:pPr>
    <w:rPr>
      <w:rFonts w:eastAsia="Times New Roman" w:cs="Arial"/>
      <w:b/>
      <w:i/>
      <w:color w:val="FFFFFF"/>
      <w:szCs w:val="20"/>
      <w:lang w:eastAsia="da-DK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7FFE"/>
    <w:rPr>
      <w:rFonts w:ascii="Arial" w:eastAsia="Times New Roman" w:hAnsi="Arial" w:cs="Arial"/>
      <w:b/>
      <w:i/>
      <w:color w:val="FFFFFF"/>
      <w:sz w:val="20"/>
      <w:szCs w:val="20"/>
      <w:shd w:val="clear" w:color="auto" w:fill="7F7F00"/>
      <w:lang w:eastAsia="da-DK"/>
    </w:rPr>
  </w:style>
  <w:style w:type="character" w:styleId="Svagfremhvning">
    <w:name w:val="Subtle Emphasis"/>
    <w:uiPriority w:val="19"/>
    <w:qFormat/>
    <w:rsid w:val="00D97FFE"/>
    <w:rPr>
      <w:i/>
    </w:rPr>
  </w:style>
  <w:style w:type="character" w:styleId="Kraftigfremhvning">
    <w:name w:val="Intense Emphasis"/>
    <w:uiPriority w:val="21"/>
    <w:qFormat/>
    <w:rsid w:val="00D97FFE"/>
    <w:rPr>
      <w:b/>
      <w:i/>
      <w:color w:val="7F7F00"/>
      <w:spacing w:val="10"/>
    </w:rPr>
  </w:style>
  <w:style w:type="character" w:styleId="Svaghenvisning">
    <w:name w:val="Subtle Reference"/>
    <w:uiPriority w:val="31"/>
    <w:qFormat/>
    <w:rsid w:val="00D97FFE"/>
    <w:rPr>
      <w:b/>
    </w:rPr>
  </w:style>
  <w:style w:type="character" w:styleId="Kraftighenvisning">
    <w:name w:val="Intense Reference"/>
    <w:uiPriority w:val="32"/>
    <w:qFormat/>
    <w:rsid w:val="00D97FFE"/>
    <w:rPr>
      <w:b/>
      <w:bCs/>
      <w:smallCaps/>
      <w:spacing w:val="5"/>
      <w:sz w:val="22"/>
      <w:szCs w:val="22"/>
      <w:u w:val="single"/>
    </w:rPr>
  </w:style>
  <w:style w:type="character" w:styleId="Bogenstitel">
    <w:name w:val="Book Title"/>
    <w:uiPriority w:val="33"/>
    <w:qFormat/>
    <w:rsid w:val="00D97FFE"/>
    <w:rPr>
      <w:rFonts w:ascii="Arial" w:eastAsia="Times New Roman" w:hAnsi="Arial" w:cs="Arial"/>
      <w:i/>
      <w:iCs/>
      <w:sz w:val="20"/>
      <w:szCs w:val="2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D97FFE"/>
    <w:pPr>
      <w:keepNext w:val="0"/>
      <w:spacing w:before="300" w:after="40"/>
      <w:outlineLvl w:val="9"/>
    </w:pPr>
    <w:rPr>
      <w:rFonts w:cs="Arial"/>
      <w:b w:val="0"/>
      <w:bCs w:val="0"/>
      <w:smallCaps/>
      <w:spacing w:val="5"/>
      <w:sz w:val="32"/>
      <w:szCs w:val="32"/>
      <w:lang w:eastAsia="da-DK"/>
    </w:rPr>
  </w:style>
  <w:style w:type="paragraph" w:customStyle="1" w:styleId="--">
    <w:name w:val="--&gt;"/>
    <w:rsid w:val="00D97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customStyle="1" w:styleId="DokumentoversigtTegn">
    <w:name w:val="Dokumentoversigt Tegn"/>
    <w:link w:val="Dokumentoversigt"/>
    <w:rsid w:val="00D97FFE"/>
    <w:rPr>
      <w:rFonts w:ascii="Tahoma" w:hAnsi="Tahoma"/>
      <w:shd w:val="clear" w:color="auto" w:fill="000080"/>
    </w:rPr>
  </w:style>
  <w:style w:type="paragraph" w:styleId="Dokumentoversigt">
    <w:name w:val="Document Map"/>
    <w:basedOn w:val="Normal"/>
    <w:link w:val="DokumentoversigtTegn"/>
    <w:rsid w:val="00D97FFE"/>
    <w:pPr>
      <w:shd w:val="clear" w:color="auto" w:fill="000080"/>
      <w:spacing w:after="0" w:line="240" w:lineRule="auto"/>
    </w:pPr>
    <w:rPr>
      <w:rFonts w:ascii="Tahoma" w:hAnsi="Tahoma"/>
    </w:rPr>
  </w:style>
  <w:style w:type="character" w:customStyle="1" w:styleId="DokumentoversigtTegn1">
    <w:name w:val="Dokumentoversigt Tegn1"/>
    <w:basedOn w:val="Standardskrifttypeiafsnit"/>
    <w:uiPriority w:val="99"/>
    <w:rsid w:val="00D97FFE"/>
    <w:rPr>
      <w:rFonts w:ascii="Tahoma" w:hAnsi="Tahoma" w:cs="Tahoma"/>
      <w:sz w:val="16"/>
      <w:szCs w:val="16"/>
    </w:rPr>
  </w:style>
  <w:style w:type="paragraph" w:customStyle="1" w:styleId="LPrapitabel">
    <w:name w:val="LP rap i tabel"/>
    <w:basedOn w:val="Sidehoved"/>
    <w:rsid w:val="00D97FFE"/>
    <w:rPr>
      <w:szCs w:val="20"/>
      <w:lang w:eastAsia="da-DK"/>
    </w:rPr>
  </w:style>
  <w:style w:type="paragraph" w:styleId="Indholdsfortegnelse1">
    <w:name w:val="toc 1"/>
    <w:basedOn w:val="Normal"/>
    <w:next w:val="Normal"/>
    <w:autoRedefine/>
    <w:uiPriority w:val="39"/>
    <w:rsid w:val="008826D9"/>
    <w:pPr>
      <w:tabs>
        <w:tab w:val="right" w:leader="dot" w:pos="9639"/>
      </w:tabs>
      <w:spacing w:after="0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j\Desktop\(22.02.12%20Rev%201.4)insp.%20master%202012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0000"/>
        </a:solidFill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8F334-C88C-415B-8258-5B3E95176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(22.02.12 Rev 1.4)insp. master 2012</Template>
  <TotalTime>4</TotalTime>
  <Pages>15</Pages>
  <Words>2839</Words>
  <Characters>16728</Characters>
  <Application>Microsoft Office Word</Application>
  <DocSecurity>4</DocSecurity>
  <Lines>760</Lines>
  <Paragraphs>489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Insp. Skabelon</vt:lpstr>
    </vt:vector>
  </TitlesOfParts>
  <Company>Hewlett-Packard</Company>
  <LinksUpToDate>false</LinksUpToDate>
  <CharactersWithSpaces>19078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Insp. Skabelon</dc:title>
  <dc:creator>Legestafetten</dc:creator>
  <cp:lastModifiedBy>Betina Jo Drachmann Smedegaard. BESME</cp:lastModifiedBy>
  <cp:revision>2</cp:revision>
  <cp:lastPrinted>2022-11-24T08:59:00Z</cp:lastPrinted>
  <dcterms:created xsi:type="dcterms:W3CDTF">2022-11-24T09:03:00Z</dcterms:created>
  <dcterms:modified xsi:type="dcterms:W3CDTF">2022-11-24T09:03:00Z</dcterms:modified>
</cp:coreProperties>
</file>